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004A50" w:rsidRDefault="00933856">
      <w:r w:rsidRPr="00933856">
        <w:rPr>
          <w:rFonts w:ascii="Arial" w:hAnsi="Arial" w:cs="Arial"/>
          <w:noProof/>
          <w:color w:val="000000" w:themeColor="text1"/>
          <w:sz w:val="72"/>
          <w:szCs w:val="72"/>
          <w:lang w:eastAsia="es-CL"/>
        </w:rPr>
        <w:pict>
          <v:oval id="_x0000_s1046" style="position:absolute;margin-left:138.4pt;margin-top:-23.6pt;width:223.4pt;height:78.1pt;z-index:251609088" fillcolor="#c0504d [3205]" stroked="f" strokeweight="0">
            <v:fill color2="fill darken(153)" focusposition=".5,.5" focussize="" method="linear sigma" focus="100%" type="gradientRadial"/>
            <v:shadow on="t" type="perspective" color="#622423 [1605]" offset="1pt" offset2="-3pt"/>
            <v:textbox style="mso-next-textbox:#_x0000_s1046">
              <w:txbxContent>
                <w:p w:rsidR="00EF23DE" w:rsidRPr="00B84634" w:rsidRDefault="00EF23DE" w:rsidP="0026368A">
                  <w:pPr>
                    <w:jc w:val="center"/>
                    <w:rPr>
                      <w:rFonts w:ascii="Berlin Sans FB Demi" w:hAnsi="Berlin Sans FB Demi"/>
                      <w:color w:val="F2F2F2" w:themeColor="background1" w:themeShade="F2"/>
                    </w:rPr>
                  </w:pPr>
                  <w:r>
                    <w:rPr>
                      <w:rFonts w:ascii="Berlin Sans FB Demi" w:hAnsi="Berlin Sans FB Demi"/>
                      <w:color w:val="F2F2F2" w:themeColor="background1" w:themeShade="F2"/>
                    </w:rPr>
                    <w:t>GUÍA DEL ALUMNO N°2</w:t>
                  </w:r>
                </w:p>
                <w:p w:rsidR="00EF23DE" w:rsidRPr="00B84634" w:rsidRDefault="00EF23DE" w:rsidP="0026368A">
                  <w:pPr>
                    <w:jc w:val="center"/>
                    <w:rPr>
                      <w:rFonts w:ascii="Berlin Sans FB Demi" w:hAnsi="Berlin Sans FB Demi"/>
                      <w:color w:val="F2F2F2" w:themeColor="background1" w:themeShade="F2"/>
                    </w:rPr>
                  </w:pPr>
                  <w:r>
                    <w:rPr>
                      <w:rFonts w:ascii="Berlin Sans FB Demi" w:hAnsi="Berlin Sans FB Demi"/>
                      <w:color w:val="F2F2F2" w:themeColor="background1" w:themeShade="F2"/>
                    </w:rPr>
                    <w:t>LA PRIMERA GUERRA MUNDIAL</w:t>
                  </w:r>
                </w:p>
              </w:txbxContent>
            </v:textbox>
          </v:oval>
        </w:pict>
      </w:r>
      <w:r w:rsidRPr="00933856">
        <w:rPr>
          <w:rFonts w:ascii="Arial" w:hAnsi="Arial" w:cs="Arial"/>
          <w:noProof/>
          <w:color w:val="000000" w:themeColor="text1"/>
          <w:sz w:val="72"/>
          <w:szCs w:val="72"/>
          <w:lang w:eastAsia="es-CL"/>
        </w:rPr>
        <w:pict>
          <v:rect id="_x0000_s1192" style="position:absolute;margin-left:-26.05pt;margin-top:-17.55pt;width:152.6pt;height:42.8pt;z-index:251661312" fillcolor="white [3201]" strokecolor="#c0504d [3205]" strokeweight="1pt">
            <v:stroke dashstyle="dash"/>
            <v:shadow color="#868686"/>
            <v:textbox style="mso-next-textbox:#_x0000_s1192">
              <w:txbxContent>
                <w:p w:rsidR="00EF23DE" w:rsidRPr="000651A7" w:rsidRDefault="00EF23DE" w:rsidP="007047B2">
                  <w:pPr>
                    <w:jc w:val="both"/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</w:pPr>
                  <w:r w:rsidRPr="000651A7">
                    <w:rPr>
                      <w:rFonts w:ascii="Arial" w:hAnsi="Arial" w:cs="Arial"/>
                      <w:b/>
                      <w:color w:val="C00000"/>
                      <w:sz w:val="18"/>
                      <w:szCs w:val="18"/>
                    </w:rPr>
                    <w:t>¡Estimado Profesor si ya leíste el Guión del Profesor puedes continuar!</w:t>
                  </w:r>
                </w:p>
              </w:txbxContent>
            </v:textbox>
          </v:rect>
        </w:pict>
      </w:r>
    </w:p>
    <w:p w:rsidR="00004A50" w:rsidRDefault="00933856">
      <w:r w:rsidRPr="00933856">
        <w:rPr>
          <w:noProof/>
          <w:color w:val="000000" w:themeColor="text1"/>
          <w:sz w:val="72"/>
          <w:szCs w:val="72"/>
          <w:lang w:eastAsia="es-CL"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51" type="#_x0000_t161" style="position:absolute;margin-left:-46.8pt;margin-top:12.4pt;width:541.05pt;height:72.4pt;z-index:251612160" adj="5665" fillcolor="#f2f2f2 [3052]">
            <v:shadow color="#868686"/>
            <v:textpath style="font-family:&quot;Impact&quot;;font-size:20pt;v-text-kern:t" trim="t" fitpath="t" xscale="f" string="Antecedentes de la Primera Guerra Mundial"/>
          </v:shape>
        </w:pict>
      </w:r>
    </w:p>
    <w:p w:rsidR="00DA767C" w:rsidRPr="00614F3C" w:rsidRDefault="00933856" w:rsidP="00F81930">
      <w:pPr>
        <w:spacing w:line="360" w:lineRule="auto"/>
        <w:jc w:val="center"/>
        <w:rPr>
          <w:color w:val="000000" w:themeColor="text1"/>
          <w:sz w:val="72"/>
          <w:szCs w:val="72"/>
        </w:rPr>
      </w:pPr>
      <w:r w:rsidRPr="00933856">
        <w:rPr>
          <w:noProof/>
          <w:lang w:eastAsia="es-CL"/>
        </w:rPr>
        <w:pict>
          <v:rect id="_x0000_s1048" style="position:absolute;left:0;text-align:left;margin-left:-30.75pt;margin-top:72.85pt;width:258pt;height:114.2pt;z-index:251610112" fillcolor="#c0504d [3205]" stroked="f" strokeweight="0">
            <v:fill color2="fill darken(153)" focusposition=".5,.5" focussize="" method="linear sigma" focus="100%" type="gradientRadial"/>
            <v:shadow on="t" color="#622423 [1605]" opacity=".5" offset="-6pt,-6pt"/>
            <v:textbox style="mso-next-textbox:#_x0000_s1048">
              <w:txbxContent>
                <w:p w:rsidR="00EF23DE" w:rsidRPr="007047B2" w:rsidRDefault="00EF23DE" w:rsidP="004B15DA">
                  <w:pPr>
                    <w:jc w:val="both"/>
                    <w:rPr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7047B2">
                    <w:rPr>
                      <w:b/>
                      <w:color w:val="FFFFFF" w:themeColor="background1"/>
                      <w:sz w:val="20"/>
                      <w:szCs w:val="20"/>
                    </w:rPr>
                    <w:t xml:space="preserve">    La Primera Guerra Mundial se desarrolló durante los años 1914</w:t>
                  </w:r>
                  <w:r>
                    <w:rPr>
                      <w:b/>
                      <w:color w:val="FFFFFF" w:themeColor="background1"/>
                      <w:sz w:val="20"/>
                      <w:szCs w:val="20"/>
                    </w:rPr>
                    <w:t xml:space="preserve"> – 1918, en sus comienzos sólo s</w:t>
                  </w:r>
                  <w:r w:rsidRPr="007047B2">
                    <w:rPr>
                      <w:b/>
                      <w:color w:val="FFFFFF" w:themeColor="background1"/>
                      <w:sz w:val="20"/>
                      <w:szCs w:val="20"/>
                    </w:rPr>
                    <w:t>e enfrentaron  potencias europeas</w:t>
                  </w:r>
                  <w:r>
                    <w:rPr>
                      <w:b/>
                      <w:color w:val="FFFFFF" w:themeColor="background1"/>
                      <w:sz w:val="20"/>
                      <w:szCs w:val="20"/>
                    </w:rPr>
                    <w:t>,</w:t>
                  </w:r>
                  <w:r w:rsidRPr="007047B2">
                    <w:rPr>
                      <w:b/>
                      <w:color w:val="FFFFFF" w:themeColor="background1"/>
                      <w:sz w:val="20"/>
                      <w:szCs w:val="20"/>
                    </w:rPr>
                    <w:t xml:space="preserve"> pero a partir de 1</w:t>
                  </w:r>
                  <w:r>
                    <w:rPr>
                      <w:b/>
                      <w:color w:val="FFFFFF" w:themeColor="background1"/>
                      <w:sz w:val="20"/>
                      <w:szCs w:val="20"/>
                    </w:rPr>
                    <w:t>917 el  conflicto se  mundializo</w:t>
                  </w:r>
                  <w:r w:rsidRPr="007047B2">
                    <w:rPr>
                      <w:b/>
                      <w:color w:val="FFFFFF" w:themeColor="background1"/>
                      <w:sz w:val="20"/>
                      <w:szCs w:val="20"/>
                    </w:rPr>
                    <w:t>.</w:t>
                  </w:r>
                </w:p>
                <w:p w:rsidR="00EF23DE" w:rsidRPr="007047B2" w:rsidRDefault="00EF23DE" w:rsidP="004B15DA">
                  <w:pPr>
                    <w:jc w:val="both"/>
                    <w:rPr>
                      <w:b/>
                      <w:color w:val="FFFFFF" w:themeColor="background1"/>
                      <w:sz w:val="20"/>
                      <w:szCs w:val="20"/>
                    </w:rPr>
                  </w:pPr>
                  <w:r w:rsidRPr="007047B2">
                    <w:rPr>
                      <w:b/>
                      <w:color w:val="FFFFFF" w:themeColor="background1"/>
                      <w:sz w:val="20"/>
                      <w:szCs w:val="20"/>
                    </w:rPr>
                    <w:t xml:space="preserve">    Los daños  materiales fueron incalculables y la guerra afectó todos los ámbitos de la vida del hombre.</w:t>
                  </w:r>
                </w:p>
              </w:txbxContent>
            </v:textbox>
          </v:rect>
        </w:pict>
      </w:r>
      <w:r>
        <w:rPr>
          <w:noProof/>
          <w:color w:val="000000" w:themeColor="text1"/>
          <w:sz w:val="72"/>
          <w:szCs w:val="72"/>
          <w:lang w:eastAsia="es-CL"/>
        </w:rPr>
        <w:pict>
          <v:roundrect id="_x0000_s1049" style="position:absolute;left:0;text-align:left;margin-left:231.45pt;margin-top:59.4pt;width:258.3pt;height:525pt;z-index:251611136" arcsize="10923f" fillcolor="#f2dbdb [661]" strokecolor="#d99594 [1941]" strokeweight="1pt">
            <v:fill color2="fill lighten(51)" focusposition=".5,.5" focussize="" method="linear sigma" focus="100%" type="gradientRadial"/>
            <v:shadow on="t" type="perspective" color="#622423 [1605]" opacity=".5" offset="1pt" offset2="-3pt"/>
            <v:textbox style="mso-next-textbox:#_x0000_s1049">
              <w:txbxContent>
                <w:p w:rsidR="00EF23DE" w:rsidRDefault="00EF23DE" w:rsidP="00BE5013">
                  <w:pPr>
                    <w:spacing w:after="0"/>
                    <w:jc w:val="center"/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</w:rPr>
                    <w:t>ENCUADRE CURRICULAR</w:t>
                  </w:r>
                </w:p>
                <w:p w:rsidR="00EF23DE" w:rsidRPr="00CA5F4A" w:rsidRDefault="00EF23DE" w:rsidP="004072DA">
                  <w:pPr>
                    <w:spacing w:after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E2681"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</w:rPr>
                    <w:t>Curso:</w:t>
                  </w:r>
                  <w:r w:rsidRPr="00CA5F4A">
                    <w:rPr>
                      <w:rFonts w:ascii="Arial" w:hAnsi="Arial" w:cs="Arial"/>
                      <w:b/>
                      <w:color w:val="7030A0"/>
                      <w:sz w:val="18"/>
                      <w:szCs w:val="18"/>
                    </w:rPr>
                    <w:t xml:space="preserve"> </w:t>
                  </w:r>
                  <w:r w:rsidRPr="00CA5F4A">
                    <w:rPr>
                      <w:rFonts w:ascii="Arial" w:hAnsi="Arial" w:cs="Arial"/>
                      <w:sz w:val="18"/>
                      <w:szCs w:val="18"/>
                    </w:rPr>
                    <w:t>Primero Medio</w:t>
                  </w:r>
                </w:p>
                <w:p w:rsidR="00EF23DE" w:rsidRPr="00CA5F4A" w:rsidRDefault="00EF23DE" w:rsidP="004072DA">
                  <w:pPr>
                    <w:spacing w:after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E2681"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</w:rPr>
                    <w:t>Unidad:</w:t>
                  </w:r>
                  <w:r w:rsidRPr="00CA5F4A">
                    <w:rPr>
                      <w:rFonts w:ascii="Arial" w:hAnsi="Arial" w:cs="Arial"/>
                      <w:sz w:val="18"/>
                      <w:szCs w:val="18"/>
                    </w:rPr>
                    <w:t xml:space="preserve"> La Primera Guerra Mundial y el mundo de Entreguerras.</w:t>
                  </w:r>
                </w:p>
                <w:p w:rsidR="00EF23DE" w:rsidRPr="00CA5F4A" w:rsidRDefault="00EF23DE" w:rsidP="004072DA">
                  <w:pPr>
                    <w:spacing w:after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E2681"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</w:rPr>
                    <w:t>Subunidad: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Primera Guerra Mundial</w:t>
                  </w:r>
                </w:p>
                <w:p w:rsidR="00EF23DE" w:rsidRDefault="00EF23DE" w:rsidP="001373F8">
                  <w:pPr>
                    <w:spacing w:after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E2681"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</w:rPr>
                    <w:t>CMO:</w:t>
                  </w:r>
                  <w:r w:rsidRPr="00CA5F4A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>- Antecedentes de la Primera Guerra Mundial.</w:t>
                  </w:r>
                </w:p>
                <w:p w:rsidR="00EF23DE" w:rsidRPr="00CA5F4A" w:rsidRDefault="00EF23DE" w:rsidP="001373F8">
                  <w:pPr>
                    <w:spacing w:after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         - Periodo de Paz Armada.</w:t>
                  </w:r>
                </w:p>
                <w:p w:rsidR="00EF23DE" w:rsidRPr="00FE2681" w:rsidRDefault="00EF23DE" w:rsidP="004072DA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</w:rPr>
                  </w:pPr>
                  <w:r w:rsidRPr="00FE2681"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</w:rPr>
                    <w:t>Objetivos específicos:</w:t>
                  </w:r>
                </w:p>
                <w:p w:rsidR="00EF23DE" w:rsidRDefault="00EF23DE" w:rsidP="004072DA">
                  <w:pPr>
                    <w:pStyle w:val="Prrafodelista"/>
                    <w:numPr>
                      <w:ilvl w:val="0"/>
                      <w:numId w:val="14"/>
                    </w:numPr>
                    <w:spacing w:after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F23DE">
                    <w:rPr>
                      <w:rFonts w:ascii="Arial" w:hAnsi="Arial" w:cs="Arial"/>
                      <w:sz w:val="18"/>
                      <w:szCs w:val="18"/>
                    </w:rPr>
                    <w:t>Identificar los antecedentes de la Primera Guerra Mundial.</w:t>
                  </w:r>
                </w:p>
                <w:p w:rsidR="00EF23DE" w:rsidRPr="00EF23DE" w:rsidRDefault="00EF23DE" w:rsidP="004072DA">
                  <w:pPr>
                    <w:pStyle w:val="Prrafodelista"/>
                    <w:numPr>
                      <w:ilvl w:val="0"/>
                      <w:numId w:val="14"/>
                    </w:numPr>
                    <w:spacing w:after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EF23DE">
                    <w:rPr>
                      <w:rFonts w:ascii="Arial" w:hAnsi="Arial" w:cs="Arial"/>
                      <w:sz w:val="18"/>
                      <w:szCs w:val="18"/>
                    </w:rPr>
                    <w:t>Comprender la configuración del mundo antes de la Primera Guerra Mundial.</w:t>
                  </w:r>
                </w:p>
                <w:p w:rsidR="00EF23DE" w:rsidRPr="00FE2681" w:rsidRDefault="00EF23DE" w:rsidP="004072DA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  <w:lang w:val="es-ES"/>
                    </w:rPr>
                  </w:pPr>
                  <w:r w:rsidRPr="00FE2681"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  <w:lang w:val="es-ES"/>
                    </w:rPr>
                    <w:t>Objetivos Procedimentales:</w:t>
                  </w:r>
                </w:p>
                <w:p w:rsidR="00EF23DE" w:rsidRPr="00EF23DE" w:rsidRDefault="00EF23DE" w:rsidP="00EF23DE">
                  <w:pPr>
                    <w:pStyle w:val="Prrafodelista"/>
                    <w:numPr>
                      <w:ilvl w:val="0"/>
                      <w:numId w:val="15"/>
                    </w:numPr>
                    <w:spacing w:after="0"/>
                    <w:jc w:val="both"/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  <w:r w:rsidRPr="00EF23DE"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  <w:t>Analizar fuentes iconográficas.</w:t>
                  </w:r>
                </w:p>
                <w:p w:rsidR="00EF23DE" w:rsidRPr="00EF23DE" w:rsidRDefault="00EF23DE" w:rsidP="00EF23DE">
                  <w:pPr>
                    <w:pStyle w:val="Prrafodelista"/>
                    <w:numPr>
                      <w:ilvl w:val="0"/>
                      <w:numId w:val="15"/>
                    </w:numPr>
                    <w:spacing w:after="0"/>
                    <w:jc w:val="both"/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  <w:r w:rsidRPr="00EF23DE"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  <w:t>Analizar  Mapas Históricos.</w:t>
                  </w:r>
                </w:p>
                <w:p w:rsidR="00EF23DE" w:rsidRPr="00CA5F4A" w:rsidRDefault="00EF23DE" w:rsidP="004072DA">
                  <w:pPr>
                    <w:spacing w:after="0"/>
                    <w:jc w:val="both"/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</w:pPr>
                  <w:r w:rsidRPr="00D47E00">
                    <w:rPr>
                      <w:rFonts w:ascii="Arial" w:hAnsi="Arial" w:cs="Arial"/>
                      <w:b/>
                      <w:color w:val="480000"/>
                      <w:sz w:val="18"/>
                      <w:szCs w:val="18"/>
                      <w:lang w:val="es-ES"/>
                    </w:rPr>
                    <w:t>Tiempo:</w:t>
                  </w:r>
                  <w:r>
                    <w:rPr>
                      <w:rFonts w:ascii="Arial" w:hAnsi="Arial" w:cs="Arial"/>
                      <w:sz w:val="18"/>
                      <w:szCs w:val="18"/>
                      <w:lang w:val="es-ES"/>
                    </w:rPr>
                    <w:t xml:space="preserve"> 90 minutos</w:t>
                  </w:r>
                </w:p>
                <w:p w:rsidR="00EF23DE" w:rsidRDefault="00EF23DE" w:rsidP="004072DA">
                  <w:pPr>
                    <w:spacing w:after="0"/>
                    <w:rPr>
                      <w:color w:val="632423" w:themeColor="accent2" w:themeShade="80"/>
                      <w:sz w:val="20"/>
                      <w:szCs w:val="20"/>
                      <w:lang w:val="es-ES"/>
                    </w:rPr>
                  </w:pPr>
                </w:p>
                <w:p w:rsidR="00EF23DE" w:rsidRPr="00EF23DE" w:rsidRDefault="00EF23DE" w:rsidP="004072DA">
                  <w:pPr>
                    <w:spacing w:after="0"/>
                    <w:rPr>
                      <w:rFonts w:ascii="Arial" w:hAnsi="Arial" w:cs="Arial"/>
                      <w:b/>
                      <w:i/>
                      <w:color w:val="632423" w:themeColor="accent2" w:themeShade="80"/>
                      <w:sz w:val="18"/>
                      <w:szCs w:val="18"/>
                      <w:u w:val="single"/>
                      <w:lang w:val="es-ES"/>
                    </w:rPr>
                  </w:pPr>
                  <w:r w:rsidRPr="00EF23DE">
                    <w:rPr>
                      <w:rFonts w:ascii="Arial" w:hAnsi="Arial" w:cs="Arial"/>
                      <w:b/>
                      <w:i/>
                      <w:color w:val="632423" w:themeColor="accent2" w:themeShade="80"/>
                      <w:sz w:val="18"/>
                      <w:szCs w:val="18"/>
                      <w:u w:val="single"/>
                      <w:lang w:val="es-ES"/>
                    </w:rPr>
                    <w:t>Mapas De Progreso</w:t>
                  </w:r>
                </w:p>
                <w:p w:rsidR="00EF23DE" w:rsidRPr="00CA5F4A" w:rsidRDefault="00EF23DE" w:rsidP="00D96032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7030A0"/>
                      <w:sz w:val="18"/>
                      <w:szCs w:val="18"/>
                      <w:lang w:val="es-ES"/>
                    </w:rPr>
                  </w:pPr>
                  <w:r w:rsidRPr="00FE2681"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  <w:lang w:val="es-ES"/>
                    </w:rPr>
                    <w:t>1-Sociedad en perspectiva Histórica (N5):</w:t>
                  </w:r>
                  <w:r w:rsidRPr="00CA5F4A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Pr="00CA5F4A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lang w:val="es-ES"/>
                    </w:rPr>
                    <w:t>Reconoce que en los procesos históricos existen relaciones de influencia entre las dimensiones políticas, económicas, culturales y sociales. Indaga temas históricos seleccionando una diversidad de fuentes.</w:t>
                  </w:r>
                </w:p>
                <w:p w:rsidR="00EF23DE" w:rsidRPr="00CA5F4A" w:rsidRDefault="00EF23DE" w:rsidP="00CA5F4A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7030A0"/>
                      <w:sz w:val="18"/>
                      <w:szCs w:val="18"/>
                      <w:lang w:val="es-ES"/>
                    </w:rPr>
                  </w:pPr>
                  <w:r w:rsidRPr="00FE2681"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  <w:lang w:val="es-ES"/>
                    </w:rPr>
                    <w:t>2-Democracia y Desarrollo (N5):</w:t>
                  </w:r>
                  <w:r w:rsidRPr="00CA5F4A">
                    <w:rPr>
                      <w:rFonts w:ascii="Arial" w:hAnsi="Arial" w:cs="Arial"/>
                      <w:b/>
                      <w:color w:val="7030A0"/>
                      <w:sz w:val="18"/>
                      <w:szCs w:val="18"/>
                      <w:lang w:val="es-ES"/>
                    </w:rPr>
                    <w:t xml:space="preserve"> </w:t>
                  </w:r>
                  <w:r w:rsidRPr="00CA5F4A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lang w:val="es-ES"/>
                    </w:rPr>
                    <w:t>Valora la democracia como la forma de organización política que mejor asegura el respeto de los derechos humanos, y la existencia de un sistema internacional que los resguarda.</w:t>
                  </w:r>
                </w:p>
                <w:p w:rsidR="00EF23DE" w:rsidRDefault="00EF23DE" w:rsidP="00CA5F4A">
                  <w:pPr>
                    <w:spacing w:after="0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lang w:val="es-ES"/>
                    </w:rPr>
                  </w:pPr>
                  <w:r w:rsidRPr="00FE2681">
                    <w:rPr>
                      <w:rFonts w:ascii="Arial" w:hAnsi="Arial" w:cs="Arial"/>
                      <w:b/>
                      <w:color w:val="632423" w:themeColor="accent2" w:themeShade="80"/>
                      <w:sz w:val="18"/>
                      <w:szCs w:val="18"/>
                      <w:lang w:val="es-ES"/>
                    </w:rPr>
                    <w:t>3-Espacio Geográfico (N5):</w:t>
                  </w:r>
                  <w:r w:rsidRPr="00CA5F4A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Pr="00CA5F4A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lang w:val="es-ES"/>
                    </w:rPr>
                    <w:t>Comprende que los territorios se delimitan a través de procesos de colaboración y conflicto entre sociedades y que las dinámicas espaciales de un territorio se configuran históricamente. Interpreta información de diversas fuentes para analizar cambios y tendencias en la configuración del espacio geográfico.</w:t>
                  </w:r>
                </w:p>
                <w:p w:rsidR="00EF23DE" w:rsidRDefault="00EF23DE" w:rsidP="00CA5F4A">
                  <w:pPr>
                    <w:spacing w:after="0"/>
                    <w:jc w:val="both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lang w:val="es-ES"/>
                    </w:rPr>
                  </w:pPr>
                </w:p>
                <w:p w:rsidR="00EF23DE" w:rsidRPr="00D11EC6" w:rsidRDefault="00EF23DE" w:rsidP="00CA5F4A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7030A0"/>
                      <w:sz w:val="18"/>
                      <w:szCs w:val="18"/>
                      <w:lang w:val="es-ES"/>
                    </w:rPr>
                  </w:pPr>
                  <w:r w:rsidRPr="00D11EC6">
                    <w:rPr>
                      <w:rFonts w:ascii="Arial" w:hAnsi="Arial" w:cs="Arial"/>
                      <w:b/>
                      <w:color w:val="000000" w:themeColor="text1"/>
                      <w:sz w:val="18"/>
                      <w:szCs w:val="18"/>
                      <w:lang w:val="es-ES"/>
                    </w:rPr>
                    <w:t xml:space="preserve">*Las guías se enmarcan como trabajo complementario a las  clases en presentación power point  alojadas en nuestra página: </w:t>
                  </w:r>
                  <w:hyperlink r:id="rId8" w:history="1">
                    <w:r w:rsidRPr="00D11EC6">
                      <w:rPr>
                        <w:rStyle w:val="Hipervnculo"/>
                        <w:rFonts w:ascii="Arial" w:hAnsi="Arial" w:cs="Arial"/>
                        <w:b/>
                        <w:sz w:val="18"/>
                        <w:szCs w:val="18"/>
                        <w:lang w:val="es-ES"/>
                      </w:rPr>
                      <w:t>www.recusrsosdehistoria.wordprees.com</w:t>
                    </w:r>
                  </w:hyperlink>
                  <w:r w:rsidRPr="00D11EC6">
                    <w:rPr>
                      <w:rFonts w:ascii="Arial" w:hAnsi="Arial" w:cs="Arial"/>
                      <w:b/>
                      <w:color w:val="000000" w:themeColor="text1"/>
                      <w:sz w:val="18"/>
                      <w:szCs w:val="18"/>
                      <w:lang w:val="es-ES"/>
                    </w:rPr>
                    <w:t xml:space="preserve">     </w:t>
                  </w:r>
                </w:p>
              </w:txbxContent>
            </v:textbox>
          </v:roundrect>
        </w:pict>
      </w:r>
    </w:p>
    <w:p w:rsidR="00B84634" w:rsidRDefault="00F81930" w:rsidP="00614F3C">
      <w:pPr>
        <w:tabs>
          <w:tab w:val="left" w:pos="1905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614F3C">
        <w:rPr>
          <w:rFonts w:ascii="Arial" w:hAnsi="Arial" w:cs="Arial"/>
          <w:color w:val="000000"/>
          <w:sz w:val="24"/>
          <w:szCs w:val="24"/>
        </w:rPr>
        <w:tab/>
      </w: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33856">
        <w:rPr>
          <w:noProof/>
        </w:rPr>
        <w:pict>
          <v:shapetype id="_x0000_t144" coordsize="21600,21600" o:spt="144" adj="11796480" path="al10800,10800,10800,10800@2@14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142" type="#_x0000_t144" style="position:absolute;left:0;text-align:left;margin-left:-13.5pt;margin-top:12pt;width:204.3pt;height:25.1pt;z-index:251628544" fillcolor="black [3213]">
            <v:shadow color="#868686"/>
            <v:textpath style="font-family:&quot;Comic Sans MS&quot;;font-size:18pt" fitshape="t" trim="t" string="Actividad Inicial"/>
          </v:shape>
        </w:pict>
      </w:r>
    </w:p>
    <w:p w:rsidR="00E14890" w:rsidRDefault="00933856" w:rsidP="007047B2">
      <w:pPr>
        <w:tabs>
          <w:tab w:val="left" w:pos="1087"/>
        </w:tabs>
        <w:spacing w:line="360" w:lineRule="auto"/>
        <w:jc w:val="both"/>
      </w:pPr>
      <w:r w:rsidRPr="00933856"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44" style="position:absolute;left:0;text-align:left;margin-left:-51.55pt;margin-top:6.4pt;width:272.9pt;height:348.55pt;z-index:251629568" filled="f" fillcolor="white [3201]" strokecolor="#c0504d [3205]" strokeweight="1pt">
            <v:stroke dashstyle="dash"/>
            <v:shadow on="t" color="#868686" opacity=".5" offset="6pt,-6pt"/>
            <v:textbox>
              <w:txbxContent>
                <w:p w:rsidR="00EF23DE" w:rsidRDefault="00EF23DE" w:rsidP="0026368A">
                  <w:pPr>
                    <w:jc w:val="both"/>
                    <w:rPr>
                      <w:b/>
                      <w:color w:val="632423" w:themeColor="accent2" w:themeShade="80"/>
                    </w:rPr>
                  </w:pPr>
                  <w:r>
                    <w:rPr>
                      <w:b/>
                      <w:color w:val="632423" w:themeColor="accent2" w:themeShade="80"/>
                    </w:rPr>
                    <w:tab/>
                  </w:r>
                  <w:r>
                    <w:rPr>
                      <w:b/>
                      <w:color w:val="632423" w:themeColor="accent2" w:themeShade="80"/>
                    </w:rPr>
                    <w:tab/>
                  </w:r>
                </w:p>
                <w:p w:rsidR="00EF23DE" w:rsidRDefault="00EF23DE" w:rsidP="00377EB8">
                  <w:pPr>
                    <w:rPr>
                      <w:b/>
                      <w:color w:val="632423" w:themeColor="accent2" w:themeShade="80"/>
                    </w:rPr>
                  </w:pPr>
                </w:p>
                <w:p w:rsidR="00EF23DE" w:rsidRPr="001373F8" w:rsidRDefault="00EF23DE" w:rsidP="000651A7">
                  <w:pPr>
                    <w:jc w:val="both"/>
                    <w:rPr>
                      <w:b/>
                      <w:color w:val="632423" w:themeColor="accent2" w:themeShade="80"/>
                    </w:rPr>
                  </w:pPr>
                  <w:r>
                    <w:rPr>
                      <w:b/>
                      <w:color w:val="632423" w:themeColor="accent2" w:themeShade="80"/>
                    </w:rPr>
                    <w:t xml:space="preserve"> </w:t>
                  </w:r>
                  <w:r>
                    <w:rPr>
                      <w:b/>
                      <w:color w:val="632423" w:themeColor="accent2" w:themeShade="80"/>
                    </w:rPr>
                    <w:tab/>
                  </w:r>
                  <w:r w:rsidRPr="001373F8">
                    <w:rPr>
                      <w:b/>
                      <w:color w:val="632423" w:themeColor="accent2" w:themeShade="80"/>
                    </w:rPr>
                    <w:t>1-¿Qué entiendes por Guerra?</w:t>
                  </w:r>
                </w:p>
                <w:p w:rsidR="00EF23DE" w:rsidRDefault="00EF23DE" w:rsidP="00377EB8">
                  <w:r>
                    <w:t>___________________________________________________________________________________________________________________________________________________________________________________________</w:t>
                  </w:r>
                </w:p>
                <w:p w:rsidR="00EF23DE" w:rsidRPr="001373F8" w:rsidRDefault="00EF23DE" w:rsidP="0026368A">
                  <w:pPr>
                    <w:ind w:left="708"/>
                    <w:rPr>
                      <w:b/>
                      <w:color w:val="632423" w:themeColor="accent2" w:themeShade="80"/>
                    </w:rPr>
                  </w:pPr>
                  <w:r w:rsidRPr="001373F8">
                    <w:rPr>
                      <w:b/>
                      <w:color w:val="632423" w:themeColor="accent2" w:themeShade="80"/>
                    </w:rPr>
                    <w:t>2-  ¿</w:t>
                  </w:r>
                  <w:r>
                    <w:rPr>
                      <w:b/>
                      <w:color w:val="632423" w:themeColor="accent2" w:themeShade="80"/>
                    </w:rPr>
                    <w:t>Qué entiendes por Paz Armada</w:t>
                  </w:r>
                  <w:r w:rsidRPr="001373F8">
                    <w:rPr>
                      <w:b/>
                      <w:color w:val="632423" w:themeColor="accent2" w:themeShade="80"/>
                    </w:rPr>
                    <w:t>?</w:t>
                  </w:r>
                </w:p>
                <w:p w:rsidR="00EF23DE" w:rsidRDefault="00EF23DE" w:rsidP="00377EB8">
                  <w:r>
                    <w:t>____________</w:t>
                  </w:r>
                  <w:r w:rsidRPr="00EF23DE">
                    <w:t>_________________________________________________</w:t>
                  </w:r>
                  <w:r>
                    <w:t>______________________________________________________________________________________________________________________________</w:t>
                  </w:r>
                </w:p>
                <w:p w:rsidR="00EF23DE" w:rsidRPr="001373F8" w:rsidRDefault="00EF23DE" w:rsidP="0026368A">
                  <w:pPr>
                    <w:ind w:firstLine="708"/>
                    <w:rPr>
                      <w:b/>
                      <w:color w:val="632423" w:themeColor="accent2" w:themeShade="80"/>
                    </w:rPr>
                  </w:pPr>
                  <w:r w:rsidRPr="001373F8">
                    <w:rPr>
                      <w:b/>
                      <w:color w:val="632423" w:themeColor="accent2" w:themeShade="80"/>
                    </w:rPr>
                    <w:t xml:space="preserve">3- ¿Conoces los países que se enfrentaron? </w:t>
                  </w:r>
                </w:p>
                <w:p w:rsidR="00EF23DE" w:rsidRDefault="00EF23DE" w:rsidP="00377EB8">
                  <w:r>
                    <w:t>_____________________________________________________________________________________________________________________________________________</w:t>
                  </w:r>
                </w:p>
              </w:txbxContent>
            </v:textbox>
          </v:rect>
        </w:pict>
      </w:r>
      <w:r>
        <w:rPr>
          <w:noProof/>
          <w:lang w:eastAsia="es-CL"/>
        </w:rPr>
        <w:pict>
          <v:rect id="_x0000_s1194" style="position:absolute;left:0;text-align:left;margin-left:-46.8pt;margin-top:6.4pt;width:262.95pt;height:40.8pt;z-index:-251654144" stroked="f">
            <v:textbox>
              <w:txbxContent>
                <w:p w:rsidR="00EF23DE" w:rsidRPr="007047B2" w:rsidRDefault="00EF23DE" w:rsidP="007047B2">
                  <w:pPr>
                    <w:jc w:val="center"/>
                    <w:rPr>
                      <w:b/>
                      <w:color w:val="C00000"/>
                      <w:sz w:val="24"/>
                      <w:szCs w:val="24"/>
                    </w:rPr>
                  </w:pPr>
                  <w:r w:rsidRPr="007047B2">
                    <w:rPr>
                      <w:b/>
                      <w:color w:val="C00000"/>
                      <w:sz w:val="24"/>
                      <w:szCs w:val="24"/>
                    </w:rPr>
                    <w:t xml:space="preserve">Responder  en el espacio dado y </w:t>
                  </w:r>
                  <w:r w:rsidRPr="007047B2">
                    <w:rPr>
                      <w:b/>
                      <w:color w:val="C00000"/>
                      <w:sz w:val="24"/>
                      <w:szCs w:val="24"/>
                      <w:u w:val="single"/>
                    </w:rPr>
                    <w:t>con tus palabras</w:t>
                  </w:r>
                  <w:r w:rsidRPr="007047B2">
                    <w:rPr>
                      <w:b/>
                      <w:color w:val="C00000"/>
                      <w:sz w:val="24"/>
                      <w:szCs w:val="24"/>
                    </w:rPr>
                    <w:t xml:space="preserve"> las siguientes preguntas:</w:t>
                  </w:r>
                </w:p>
                <w:p w:rsidR="00EF23DE" w:rsidRDefault="00EF23DE"/>
              </w:txbxContent>
            </v:textbox>
          </v:rect>
        </w:pict>
      </w:r>
      <w:r w:rsidR="007047B2">
        <w:tab/>
      </w:r>
    </w:p>
    <w:p w:rsidR="00614F3C" w:rsidRDefault="00614F3C" w:rsidP="00E14890">
      <w:pPr>
        <w:spacing w:line="360" w:lineRule="auto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377EB8">
      <w:pPr>
        <w:spacing w:line="360" w:lineRule="auto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340" type="#_x0000_t13" style="position:absolute;left:0;text-align:left;margin-left:452.6pt;margin-top:35pt;width:41.65pt;height:33.7pt;z-index:251725824" fillcolor="#c0504d [3205]" strokecolor="#f2f2f2 [3041]" strokeweight="3pt">
            <v:shadow on="t" type="perspective" color="#622423 [1605]" opacity=".5" offset="1pt" offset2="-1pt"/>
            <v:textbox style="mso-next-textbox:#_x0000_s1340">
              <w:txbxContent>
                <w:p w:rsidR="00EF23DE" w:rsidRDefault="00EF23DE" w:rsidP="0005667B">
                  <w:r>
                    <w:t xml:space="preserve">  1</w:t>
                  </w:r>
                </w:p>
              </w:txbxContent>
            </v:textbox>
          </v:shape>
        </w:pict>
      </w:r>
    </w:p>
    <w:p w:rsidR="006C6D70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lastRenderedPageBreak/>
        <w:pict>
          <v:oval id="_x0000_s1319" style="position:absolute;left:0;text-align:left;margin-left:100.25pt;margin-top:-9.55pt;width:89.8pt;height:28.5pt;z-index:251718656" filled="f" fillcolor="white [3201]" strokecolor="#c0504d [3205]" strokeweight="2.5pt">
            <v:shadow color="#868686"/>
          </v:oval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317" style="position:absolute;left:0;text-align:left;margin-left:-37.55pt;margin-top:-22.95pt;width:530.4pt;height:150.7pt;z-index:251716608" filled="f" fillcolor="white [3201]" strokecolor="#c0504d [3205]" strokeweight="1pt">
            <v:stroke dashstyle="dash"/>
            <v:shadow on="t" color="#868686" opacity=".5" offset="6pt,6pt"/>
            <v:textbox style="mso-next-textbox:#_x0000_s1317">
              <w:txbxContent>
                <w:p w:rsidR="00EF23DE" w:rsidRDefault="00EF23DE" w:rsidP="006C6D70">
                  <w:pPr>
                    <w:spacing w:after="0"/>
                  </w:pPr>
                  <w:r>
                    <w:t xml:space="preserve">                        </w:t>
                  </w:r>
                </w:p>
                <w:p w:rsidR="00EF23DE" w:rsidRDefault="00EF23DE" w:rsidP="006C6D70">
                  <w:pPr>
                    <w:spacing w:after="0"/>
                    <w:jc w:val="center"/>
                    <w:rPr>
                      <w:b/>
                      <w:color w:val="C00000"/>
                    </w:rPr>
                  </w:pPr>
                  <w:r>
                    <w:rPr>
                      <w:b/>
                      <w:color w:val="C00000"/>
                    </w:rPr>
                    <w:t>ACTIVIDAD  1        “Resolviendo un Crucigrama”</w:t>
                  </w:r>
                </w:p>
                <w:p w:rsidR="00EF23DE" w:rsidRPr="00D652EE" w:rsidRDefault="00EF23DE" w:rsidP="006C6D70">
                  <w:pPr>
                    <w:spacing w:after="0"/>
                    <w:jc w:val="center"/>
                    <w:rPr>
                      <w:b/>
                      <w:color w:val="C00000"/>
                    </w:rPr>
                  </w:pPr>
                </w:p>
                <w:p w:rsidR="00EF23DE" w:rsidRPr="00020903" w:rsidRDefault="00EF23DE" w:rsidP="006C6D70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020903">
                    <w:rPr>
                      <w:rFonts w:ascii="Berlin Sans FB" w:hAnsi="Berlin Sans FB"/>
                      <w:i/>
                      <w:color w:val="C00000"/>
                    </w:rPr>
                    <w:t>Objetivo:</w:t>
                  </w:r>
                  <w:r>
                    <w:rPr>
                      <w:rFonts w:ascii="Berlin Sans FB" w:hAnsi="Berlin Sans FB"/>
                    </w:rPr>
                    <w:t xml:space="preserve"> Identificar  los conceptos y personajes  claves  de la Primera Guerra Mundial.</w:t>
                  </w:r>
                </w:p>
                <w:p w:rsidR="00EF23DE" w:rsidRPr="00020903" w:rsidRDefault="00EF23DE" w:rsidP="006C6D70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Pr="00020903" w:rsidRDefault="00EF23DE" w:rsidP="006C6D70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020903">
                    <w:rPr>
                      <w:rFonts w:ascii="Berlin Sans FB" w:hAnsi="Berlin Sans FB"/>
                      <w:i/>
                      <w:color w:val="C00000"/>
                    </w:rPr>
                    <w:t>Indicaciones:</w:t>
                  </w:r>
                  <w:r>
                    <w:rPr>
                      <w:rFonts w:ascii="Berlin Sans FB" w:hAnsi="Berlin Sans FB"/>
                      <w:i/>
                      <w:color w:val="C00000"/>
                    </w:rPr>
                    <w:t xml:space="preserve"> </w:t>
                  </w:r>
                  <w:r w:rsidRPr="00720AE9">
                    <w:rPr>
                      <w:rFonts w:ascii="Berlin Sans FB" w:hAnsi="Berlin Sans FB"/>
                    </w:rPr>
                    <w:t>Debes realizar</w:t>
                  </w:r>
                  <w:r>
                    <w:rPr>
                      <w:rFonts w:ascii="Berlin Sans FB" w:hAnsi="Berlin Sans FB"/>
                    </w:rPr>
                    <w:t xml:space="preserve"> el siguiente crucigrama, que consta de  conceptos claves, personajes entre otros, que  configuraron la antesala  de la Primera Guerra Mundial, es de  manera individual y NO debes ocupar apuntes, solo debes  encontrar las claves a partir de lo estudiado y de lo que tú conoces, al final de la clase  será revisado de manera grupal con tus compañeros y profesor.</w:t>
                  </w:r>
                </w:p>
              </w:txbxContent>
            </v:textbox>
          </v:rect>
        </w:pict>
      </w: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318" style="position:absolute;left:0;text-align:left;margin-left:-22.3pt;margin-top:1.85pt;width:45.25pt;height:23.45pt;z-index:251717632" fillcolor="#c0504d [3205]" strokecolor="#f2f2f2 [3041]" strokeweight="3pt">
            <v:shadow on="t" type="perspective" color="#622423 [1605]" opacity=".5" offset="1pt" offset2="-1pt"/>
            <v:textbox style="mso-next-textbox:#_x0000_s1318">
              <w:txbxContent>
                <w:p w:rsidR="00EF23DE" w:rsidRDefault="00EF23DE" w:rsidP="006C6D70">
                  <w:r>
                    <w:t xml:space="preserve">  1.1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320" style="position:absolute;left:0;text-align:left;margin-left:22.95pt;margin-top:1.85pt;width:445pt;height:23.45pt;z-index:251719680" stroked="f">
            <v:textbox>
              <w:txbxContent>
                <w:p w:rsidR="00EF23DE" w:rsidRPr="00C2537D" w:rsidRDefault="00EF23DE" w:rsidP="006C6D70">
                  <w:pPr>
                    <w:rPr>
                      <w:rFonts w:ascii="Berlin Sans FB" w:hAnsi="Berlin Sans FB"/>
                      <w:sz w:val="24"/>
                      <w:szCs w:val="24"/>
                    </w:rPr>
                  </w:pPr>
                  <w:r w:rsidRPr="00C2537D">
                    <w:rPr>
                      <w:rFonts w:ascii="Berlin Sans FB" w:hAnsi="Berlin Sans FB"/>
                      <w:sz w:val="24"/>
                      <w:szCs w:val="24"/>
                    </w:rPr>
                    <w:t>Resolver el Crucigrama: “Antecedentes de la Primera Guerra Mundial”</w:t>
                  </w:r>
                </w:p>
              </w:txbxContent>
            </v:textbox>
          </v:rect>
        </w:pict>
      </w: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pPr w:leftFromText="141" w:rightFromText="141" w:vertAnchor="text" w:horzAnchor="margin" w:tblpXSpec="center" w:tblpY="887"/>
        <w:tblOverlap w:val="never"/>
        <w:tblW w:w="7430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9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  <w:gridCol w:w="419"/>
      </w:tblGrid>
      <w:tr w:rsidR="006C6D70" w:rsidRPr="007E4C04" w:rsidTr="006C6D70">
        <w:trPr>
          <w:trHeight w:val="278"/>
          <w:tblCellSpacing w:w="7" w:type="dxa"/>
        </w:trPr>
        <w:tc>
          <w:tcPr>
            <w:tcW w:w="398" w:type="dxa"/>
            <w:tcBorders>
              <w:top w:val="single" w:sz="12" w:space="0" w:color="auto"/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es-CL"/>
              </w:rPr>
              <w:t>1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es-CL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es-CL"/>
              </w:rPr>
              <w:t>3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es-CL"/>
              </w:rPr>
              <w:t>4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righ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es-CL"/>
              </w:rPr>
              <w:t>5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es-CL"/>
              </w:rPr>
              <w:t>6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es-CL"/>
              </w:rPr>
              <w:t>7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312"/>
          <w:tblCellSpacing w:w="7" w:type="dxa"/>
        </w:trPr>
        <w:tc>
          <w:tcPr>
            <w:tcW w:w="398" w:type="dxa"/>
            <w:tcBorders>
              <w:left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  <w:tr w:rsidR="006C6D70" w:rsidRPr="007E4C04" w:rsidTr="006C6D70">
        <w:trPr>
          <w:trHeight w:val="296"/>
          <w:tblCellSpacing w:w="7" w:type="dxa"/>
        </w:trPr>
        <w:tc>
          <w:tcPr>
            <w:tcW w:w="39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bottom w:val="single" w:sz="12" w:space="0" w:color="auto"/>
            </w:tcBorders>
            <w:shd w:val="clear" w:color="auto" w:fill="E36C0A" w:themeFill="accent6" w:themeFillShade="BF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hideMark/>
          </w:tcPr>
          <w:p w:rsidR="006C6D70" w:rsidRPr="007E4C04" w:rsidRDefault="006C6D70" w:rsidP="006C6D7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  <w:r w:rsidRPr="007E4C04"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  <w:t> </w:t>
            </w:r>
          </w:p>
        </w:tc>
      </w:tr>
    </w:tbl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6C6D7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C6D70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322" type="#_x0000_t13" style="position:absolute;left:0;text-align:left;margin-left:451.2pt;margin-top:159.2pt;width:41.65pt;height:33.7pt;z-index:251720704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6C6D70">
                  <w:r>
                    <w:t xml:space="preserve">  2</w:t>
                  </w:r>
                </w:p>
              </w:txbxContent>
            </v:textbox>
          </v:shape>
        </w:pict>
      </w:r>
    </w:p>
    <w:tbl>
      <w:tblPr>
        <w:tblpPr w:leftFromText="141" w:rightFromText="141" w:vertAnchor="text" w:horzAnchor="margin" w:tblpXSpec="center" w:tblpY="949"/>
        <w:tblW w:w="1055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75"/>
        <w:gridCol w:w="5275"/>
      </w:tblGrid>
      <w:tr w:rsidR="006C6D70" w:rsidRPr="00206D66" w:rsidTr="006C6D70">
        <w:trPr>
          <w:trHeight w:val="1927"/>
          <w:tblCellSpacing w:w="15" w:type="dxa"/>
        </w:trPr>
        <w:tc>
          <w:tcPr>
            <w:tcW w:w="2479" w:type="pct"/>
            <w:hideMark/>
          </w:tcPr>
          <w:p w:rsidR="006C6D70" w:rsidRPr="0048313A" w:rsidRDefault="006C6D70" w:rsidP="006C6D70">
            <w:pPr>
              <w:spacing w:after="0" w:line="240" w:lineRule="auto"/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</w:pPr>
            <w:r w:rsidRPr="0048313A">
              <w:rPr>
                <w:rFonts w:asciiTheme="minorHAnsi" w:eastAsia="Times New Roman" w:hAnsiTheme="minorHAnsi"/>
                <w:b/>
                <w:bCs/>
                <w:sz w:val="18"/>
                <w:szCs w:val="18"/>
                <w:lang w:eastAsia="es-CL"/>
              </w:rPr>
              <w:t>HORIZONTAL</w:t>
            </w:r>
          </w:p>
          <w:p w:rsidR="006C6D70" w:rsidRPr="0048313A" w:rsidRDefault="006C6D70" w:rsidP="006C6D70">
            <w:pPr>
              <w:spacing w:before="100" w:beforeAutospacing="1" w:after="100" w:afterAutospacing="1" w:line="240" w:lineRule="auto"/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</w:pPr>
            <w:r w:rsidRPr="0048313A"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  <w:t>1. Alianza que estaba formada por Reino Unido, Rusia y Francia</w:t>
            </w:r>
            <w:r w:rsidRPr="0048313A"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  <w:br/>
              <w:t>4. Conflicto bélico que se desarrollo entre 1914 y 1918 </w:t>
            </w:r>
            <w:r w:rsidRPr="0048313A"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  <w:br/>
              <w:t>5. Canciller alemán que impulso la formación de alianzas</w:t>
            </w:r>
            <w:r w:rsidRPr="0048313A"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  <w:br/>
              <w:t>6. Proceso que desato la rivalidad entre las potencias imperialistas</w:t>
            </w:r>
            <w:r w:rsidRPr="0048313A"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  <w:br/>
              <w:t>7. Zona de conflicto en Europa durante gran parte del siglo XIX y comienzos del XX.</w:t>
            </w:r>
          </w:p>
        </w:tc>
        <w:tc>
          <w:tcPr>
            <w:tcW w:w="2479" w:type="pct"/>
            <w:hideMark/>
          </w:tcPr>
          <w:p w:rsidR="006C6D70" w:rsidRPr="0048313A" w:rsidRDefault="006C6D70" w:rsidP="006C6D70">
            <w:pPr>
              <w:spacing w:after="0" w:line="240" w:lineRule="auto"/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</w:pPr>
            <w:r w:rsidRPr="0048313A">
              <w:rPr>
                <w:rFonts w:asciiTheme="minorHAnsi" w:eastAsia="Times New Roman" w:hAnsiTheme="minorHAnsi"/>
                <w:b/>
                <w:bCs/>
                <w:sz w:val="18"/>
                <w:szCs w:val="18"/>
                <w:lang w:eastAsia="es-CL"/>
              </w:rPr>
              <w:t>VERTICAL</w:t>
            </w:r>
          </w:p>
          <w:p w:rsidR="006C6D70" w:rsidRPr="0048313A" w:rsidRDefault="006C6D70" w:rsidP="006C6D70">
            <w:pPr>
              <w:spacing w:before="100" w:beforeAutospacing="1" w:after="100" w:afterAutospacing="1" w:line="240" w:lineRule="auto"/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</w:pPr>
            <w:r w:rsidRPr="0048313A"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  <w:t>1. Alianza que estaba formada por el Imperio Alemán, el Imperio Austro-Húngaro e Italia</w:t>
            </w:r>
            <w:r w:rsidRPr="0048313A"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  <w:br/>
              <w:t>2. Periodo que se caracterizó por la formación de Alianzas y por la carrera armamentista.</w:t>
            </w:r>
            <w:r w:rsidRPr="0048313A">
              <w:rPr>
                <w:rFonts w:asciiTheme="minorHAnsi" w:eastAsia="Times New Roman" w:hAnsiTheme="minorHAnsi"/>
                <w:sz w:val="18"/>
                <w:szCs w:val="18"/>
                <w:lang w:eastAsia="es-CL"/>
              </w:rPr>
              <w:br/>
              <w:t>3. Imperio que se desintegro entre 1908 y 1913 y que se considera una de las causas de la Primera Guerra Mundial</w:t>
            </w:r>
          </w:p>
        </w:tc>
      </w:tr>
    </w:tbl>
    <w:p w:rsidR="00614F3C" w:rsidRDefault="00D47E0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D47E00">
        <w:rPr>
          <w:rFonts w:ascii="Arial" w:hAnsi="Arial" w:cs="Arial"/>
          <w:noProof/>
          <w:color w:val="000000"/>
          <w:sz w:val="24"/>
          <w:szCs w:val="24"/>
          <w:lang w:eastAsia="es-CL"/>
        </w:rPr>
        <w:lastRenderedPageBreak/>
        <w:drawing>
          <wp:anchor distT="0" distB="0" distL="114300" distR="114300" simplePos="0" relativeHeight="251598848" behindDoc="0" locked="0" layoutInCell="1" allowOverlap="1">
            <wp:simplePos x="0" y="0"/>
            <wp:positionH relativeFrom="column">
              <wp:posOffset>3387090</wp:posOffset>
            </wp:positionH>
            <wp:positionV relativeFrom="paragraph">
              <wp:posOffset>-247650</wp:posOffset>
            </wp:positionV>
            <wp:extent cx="781050" cy="771525"/>
            <wp:effectExtent l="19050" t="0" r="0" b="0"/>
            <wp:wrapNone/>
            <wp:docPr id="12" name="Imagen 2" descr="Búsqued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Búsqued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7677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614F3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064" style="position:absolute;left:0;text-align:left;margin-left:-25.05pt;margin-top:26.65pt;width:226.5pt;height:302.3pt;z-index:251601920" filled="f" fillcolor="white [3201]" strokecolor="#c0504d [3205]" strokeweight="1pt">
            <v:stroke dashstyle="dash"/>
            <v:shadow on="t" color="#868686" opacity=".5" offset="-6pt,-6pt"/>
            <v:textbox style="mso-next-textbox:#_x0000_s1064">
              <w:txbxContent>
                <w:p w:rsidR="00EF23DE" w:rsidRDefault="00EF23DE"/>
                <w:p w:rsidR="00EF23DE" w:rsidRDefault="00EF23DE"/>
                <w:p w:rsidR="00EF23DE" w:rsidRDefault="00EF23DE"/>
                <w:p w:rsidR="00EF23DE" w:rsidRDefault="00EF23DE" w:rsidP="003D5C31">
                  <w:pPr>
                    <w:jc w:val="both"/>
                  </w:pPr>
                </w:p>
                <w:p w:rsidR="00EF23DE" w:rsidRPr="004742BF" w:rsidRDefault="00EF23DE" w:rsidP="003D5C31">
                  <w:pPr>
                    <w:jc w:val="both"/>
                    <w:rPr>
                      <w:rFonts w:ascii="Berlin Sans FB" w:hAnsi="Berlin Sans FB"/>
                    </w:rPr>
                  </w:pPr>
                  <w:r w:rsidRPr="004742BF">
                    <w:rPr>
                      <w:rFonts w:ascii="Berlin Sans FB" w:hAnsi="Berlin Sans FB"/>
                    </w:rPr>
                    <w:t xml:space="preserve">    “</w:t>
                  </w:r>
                  <w:r w:rsidRPr="008B117B">
                    <w:rPr>
                      <w:rFonts w:ascii="Berlin Sans FB" w:hAnsi="Berlin Sans FB"/>
                      <w:b/>
                      <w:color w:val="C00000"/>
                    </w:rPr>
                    <w:t>Entre</w:t>
                  </w:r>
                  <w:r w:rsidRPr="004742BF">
                    <w:rPr>
                      <w:rFonts w:ascii="Berlin Sans FB" w:hAnsi="Berlin Sans FB"/>
                    </w:rPr>
                    <w:t xml:space="preserve"> 1900 y 1914, la configuración de dos bloques antagónicos y el aumento de las tensiones internacionales (por la rivalidad entre imperios y el nacionalismo balcánico propiciaron una política general de rearme de las grandes potencias.</w:t>
                  </w:r>
                </w:p>
                <w:p w:rsidR="00EF23DE" w:rsidRPr="004742BF" w:rsidRDefault="00EF23DE" w:rsidP="003D5C31">
                  <w:pPr>
                    <w:jc w:val="both"/>
                    <w:rPr>
                      <w:rFonts w:ascii="Berlin Sans FB" w:hAnsi="Berlin Sans FB"/>
                    </w:rPr>
                  </w:pPr>
                  <w:r w:rsidRPr="004742BF">
                    <w:rPr>
                      <w:rFonts w:ascii="Berlin Sans FB" w:hAnsi="Berlin Sans FB"/>
                    </w:rPr>
                    <w:t xml:space="preserve">    Cada vez más la guerra se veía como algo inevitable”</w:t>
                  </w:r>
                </w:p>
                <w:p w:rsidR="00EF23DE" w:rsidRPr="004742BF" w:rsidRDefault="00EF23DE" w:rsidP="004742BF">
                  <w:pPr>
                    <w:jc w:val="center"/>
                    <w:rPr>
                      <w:sz w:val="18"/>
                      <w:szCs w:val="18"/>
                    </w:rPr>
                  </w:pPr>
                  <w:r w:rsidRPr="004742BF">
                    <w:rPr>
                      <w:sz w:val="18"/>
                      <w:szCs w:val="18"/>
                    </w:rPr>
                    <w:t>Fuente: Historia del Mundo Contemporáneo</w:t>
                  </w:r>
                  <w:r>
                    <w:rPr>
                      <w:sz w:val="18"/>
                      <w:szCs w:val="18"/>
                    </w:rPr>
                    <w:t>, pág. 117</w:t>
                  </w:r>
                  <w:r w:rsidRPr="004742BF">
                    <w:rPr>
                      <w:sz w:val="18"/>
                      <w:szCs w:val="18"/>
                    </w:rPr>
                    <w:t xml:space="preserve"> </w:t>
                  </w:r>
                </w:p>
                <w:p w:rsidR="00EF23DE" w:rsidRPr="00E8753A" w:rsidRDefault="00EF23DE" w:rsidP="00D82483">
                  <w:pPr>
                    <w:jc w:val="both"/>
                    <w:rPr>
                      <w:rFonts w:ascii="Berlin Sans FB" w:hAnsi="Berlin Sans FB"/>
                      <w:color w:val="7030A0"/>
                      <w:sz w:val="28"/>
                      <w:szCs w:val="28"/>
                    </w:rPr>
                  </w:pPr>
                  <w:r w:rsidRPr="00E8753A">
                    <w:rPr>
                      <w:rFonts w:ascii="Berlin Sans FB" w:hAnsi="Berlin Sans FB"/>
                    </w:rPr>
                    <w:t xml:space="preserve">Pues bien ahora </w:t>
                  </w:r>
                  <w:r w:rsidRPr="00D82483">
                    <w:rPr>
                      <w:rFonts w:ascii="Berlin Sans FB" w:hAnsi="Berlin Sans FB"/>
                      <w:color w:val="943634" w:themeColor="accent2" w:themeShade="BF"/>
                      <w:sz w:val="28"/>
                      <w:szCs w:val="28"/>
                    </w:rPr>
                    <w:t>¡VAMOS A TRABAJAR!</w:t>
                  </w:r>
                </w:p>
                <w:p w:rsidR="00EF23DE" w:rsidRPr="00F32DF6" w:rsidRDefault="00EF23DE" w:rsidP="003D5C31">
                  <w:pPr>
                    <w:jc w:val="both"/>
                    <w:rPr>
                      <w:rFonts w:ascii="Berlin Sans FB" w:hAnsi="Berlin Sans FB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97" style="position:absolute;left:0;text-align:left;margin-left:255.05pt;margin-top:-52.15pt;width:230.25pt;height:67.2pt;z-index:-251652096" filled="f" fillcolor="white [3201]" strokecolor="#c0504d [3205]" strokeweight="1pt">
            <v:stroke dashstyle="dash"/>
            <v:shadow color="#868686"/>
            <v:textbox>
              <w:txbxContent>
                <w:p w:rsidR="00EF23DE" w:rsidRPr="00A57058" w:rsidRDefault="00EF23DE" w:rsidP="00D47E00">
                  <w:pPr>
                    <w:ind w:left="1275"/>
                    <w:rPr>
                      <w:rFonts w:ascii="Berlin Sans FB" w:hAnsi="Berlin Sans FB"/>
                    </w:rPr>
                  </w:pPr>
                  <w:r w:rsidRPr="00A57058">
                    <w:rPr>
                      <w:rFonts w:ascii="Berlin Sans FB" w:hAnsi="Berlin Sans FB"/>
                    </w:rPr>
                    <w:t xml:space="preserve">Estimado alumno  debes leer         atentamente las INDICACIONES y las </w:t>
                  </w:r>
                  <w:r>
                    <w:rPr>
                      <w:rFonts w:ascii="Berlin Sans FB" w:hAnsi="Berlin Sans FB"/>
                    </w:rPr>
                    <w:t>ACTIVIDADES,</w:t>
                  </w:r>
                  <w:r w:rsidRPr="00A57058">
                    <w:rPr>
                      <w:rFonts w:ascii="Berlin Sans FB" w:hAnsi="Berlin Sans FB"/>
                    </w:rPr>
                    <w:t xml:space="preserve"> cualquier duda debes recurrir al profesor.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<v:formulas>
              <v:f eqn="sum #0 0 10800"/>
              <v:f eqn="sum #1 0 10800"/>
              <v:f eqn="cosatan2 10800 @0 @1"/>
              <v:f eqn="sinatan2 10800 @0 @1"/>
              <v:f eqn="sum @2 10800 0"/>
              <v:f eqn="sum @3 10800 0"/>
              <v:f eqn="sum @4 0 #0"/>
              <v:f eqn="sum @5 0 #1"/>
              <v:f eqn="mod @6 @7 0"/>
              <v:f eqn="prod 600 11 1"/>
              <v:f eqn="sum @8 0 @9"/>
              <v:f eqn="prod @10 1 3"/>
              <v:f eqn="prod 600 3 1"/>
              <v:f eqn="sum @11 @12 0"/>
              <v:f eqn="prod @13 @6 @8"/>
              <v:f eqn="prod @13 @7 @8"/>
              <v:f eqn="sum @14 #0 0"/>
              <v:f eqn="sum @15 #1 0"/>
              <v:f eqn="prod 600 8 1"/>
              <v:f eqn="prod @11 2 1"/>
              <v:f eqn="sum @18 @19 0"/>
              <v:f eqn="prod @20 @6 @8"/>
              <v:f eqn="prod @20 @7 @8"/>
              <v:f eqn="sum @21 #0 0"/>
              <v:f eqn="sum @22 #1 0"/>
              <v:f eqn="prod 600 2 1"/>
              <v:f eqn="sum #0 600 0"/>
              <v:f eqn="sum #0 0 600"/>
              <v:f eqn="sum #1 600 0"/>
              <v:f eqn="sum #1 0 600"/>
              <v:f eqn="sum @16 @25 0"/>
              <v:f eqn="sum @16 0 @25"/>
              <v:f eqn="sum @17 @25 0"/>
              <v:f eqn="sum @17 0 @25"/>
              <v:f eqn="sum @23 @12 0"/>
              <v:f eqn="sum @23 0 @12"/>
              <v:f eqn="sum @24 @12 0"/>
              <v:f eqn="sum @24 0 @12"/>
              <v:f eqn="val #0"/>
              <v:f eqn="val #1"/>
            </v:formulas>
            <v:path o:extrusionok="f" o:connecttype="custom" o:connectlocs="67,10800;10800,21577;21582,10800;10800,1235;@38,@39" textboxrect="2977,3262,17087,17337"/>
            <v:handles>
              <v:h position="#0,#1"/>
            </v:handles>
            <o:complex v:ext="view"/>
          </v:shapetype>
          <v:shape id="_x0000_s1195" type="#_x0000_t106" style="position:absolute;left:0;text-align:left;margin-left:-33.4pt;margin-top:-56.9pt;width:276.45pt;height:34.65pt;z-index:251663360" adj="5708,44135" fillcolor="white [3201]" strokecolor="#c0504d [3205]" strokeweight="2.5pt">
            <v:shadow color="#868686"/>
            <v:textbox style="mso-next-textbox:#_x0000_s1195">
              <w:txbxContent>
                <w:p w:rsidR="00EF23DE" w:rsidRPr="007106F5" w:rsidRDefault="00EF23DE" w:rsidP="00D47E00">
                  <w:pPr>
                    <w:jc w:val="center"/>
                    <w:rPr>
                      <w:rFonts w:ascii="Berlin Sans FB" w:hAnsi="Berlin Sans FB"/>
                      <w:b/>
                      <w:color w:val="808080" w:themeColor="background1" w:themeShade="80"/>
                      <w:sz w:val="32"/>
                      <w:szCs w:val="32"/>
                    </w:rPr>
                  </w:pPr>
                  <w:r w:rsidRPr="007106F5">
                    <w:rPr>
                      <w:rFonts w:ascii="Berlin Sans FB" w:hAnsi="Berlin Sans FB"/>
                      <w:b/>
                      <w:color w:val="808080" w:themeColor="background1" w:themeShade="80"/>
                      <w:sz w:val="32"/>
                      <w:szCs w:val="32"/>
                    </w:rPr>
                    <w:t>Ambiente Histórico</w:t>
                  </w:r>
                </w:p>
              </w:txbxContent>
            </v:textbox>
          </v:shape>
        </w:pict>
      </w:r>
    </w:p>
    <w:p w:rsidR="00614F3C" w:rsidRPr="00F32DF6" w:rsidRDefault="00D47E00" w:rsidP="00F22D43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noProof/>
          <w:color w:val="000000"/>
          <w:sz w:val="24"/>
          <w:szCs w:val="24"/>
          <w:lang w:eastAsia="es-CL"/>
        </w:rPr>
        <w:drawing>
          <wp:anchor distT="0" distB="0" distL="114300" distR="114300" simplePos="0" relativeHeight="251591680" behindDoc="1" locked="0" layoutInCell="1" allowOverlap="1">
            <wp:simplePos x="0" y="0"/>
            <wp:positionH relativeFrom="column">
              <wp:posOffset>-120650</wp:posOffset>
            </wp:positionH>
            <wp:positionV relativeFrom="paragraph">
              <wp:posOffset>51435</wp:posOffset>
            </wp:positionV>
            <wp:extent cx="1852295" cy="1242060"/>
            <wp:effectExtent l="19050" t="0" r="0" b="0"/>
            <wp:wrapNone/>
            <wp:docPr id="2" name="Imagen 9" descr="C:\Users\Monica\Pictures\img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onica\Pictures\img0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295" cy="1242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6C19DD" w:rsidRPr="00F32DF6" w:rsidRDefault="00933856" w:rsidP="00F22D43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933856"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type id="_x0000_t90" coordsize="21600,21600" o:spt="90" adj="9257,18514,7200" path="m@4,l@0@2@5@2@5@12,0@12,,21600@1,21600@1@2,21600@2xe">
            <v:stroke joinstyle="miter"/>
            <v:formulas>
              <v:f eqn="val #0"/>
              <v:f eqn="val #1"/>
              <v:f eqn="val #2"/>
              <v:f eqn="prod #0 1 2"/>
              <v:f eqn="sum @3 10800 0"/>
              <v:f eqn="sum 21600 #0 #1"/>
              <v:f eqn="sum #1 #2 0"/>
              <v:f eqn="prod @6 1 2"/>
              <v:f eqn="prod #1 2 1"/>
              <v:f eqn="sum @8 0 21600"/>
              <v:f eqn="prod 21600 @0 @1"/>
              <v:f eqn="prod 21600 @4 @1"/>
              <v:f eqn="prod 21600 @5 @1"/>
              <v:f eqn="prod 21600 @7 @1"/>
              <v:f eqn="prod #1 1 2"/>
              <v:f eqn="sum @5 0 @4"/>
              <v:f eqn="sum @0 0 @4"/>
              <v:f eqn="prod @2 @15 @16"/>
            </v:formulas>
            <v:path o:connecttype="custom" o:connectlocs="@4,0;@0,@2;0,@11;@14,21600;@1,@13;21600,@2" o:connectangles="270,180,180,90,0,0" textboxrect="0,@12,@1,21600;@5,@17,@1,21600"/>
            <v:handles>
              <v:h position="#0,topLeft" xrange="@2,@9"/>
              <v:h position="#1,#2" xrange="@4,21600" yrange="0,@0"/>
            </v:handles>
          </v:shapetype>
          <v:shape id="_x0000_s1067" type="#_x0000_t90" style="position:absolute;left:0;text-align:left;margin-left:212.15pt;margin-top:2.6pt;width:170.65pt;height:96pt;rotation:-176950524fd;flip:x;z-index:251613184" adj="13481" fillcolor="#d99594 [1941]" strokecolor="#c0504d [3205]" strokeweight="1pt">
            <v:fill color2="#c0504d [3205]" focusposition="1" focussize="" focus="50%" type="gradient"/>
            <v:shadow on="t" type="perspective" color="#622423 [1605]" offset="1pt" offset2="-3pt"/>
          </v:shape>
        </w:pict>
      </w:r>
    </w:p>
    <w:p w:rsidR="00614F3C" w:rsidRPr="00F32DF6" w:rsidRDefault="00614F3C" w:rsidP="00F22D43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068" style="position:absolute;left:0;text-align:left;margin-left:211.65pt;margin-top:25.3pt;width:280.05pt;height:397.95pt;z-index:251614208" filled="f" fillcolor="white [3201]" strokecolor="#c0504d [3205]" strokeweight="1pt">
            <v:stroke dashstyle="dash"/>
            <v:shadow on="t" color="#868686" opacity=".5" offset="6pt,6pt"/>
            <v:textbox style="mso-next-textbox:#_x0000_s1068">
              <w:txbxContent>
                <w:p w:rsidR="00EF23DE" w:rsidRDefault="00EF23DE" w:rsidP="00D652EE">
                  <w:pPr>
                    <w:spacing w:after="0"/>
                  </w:pPr>
                  <w:r>
                    <w:t xml:space="preserve">                        </w:t>
                  </w:r>
                </w:p>
                <w:p w:rsidR="00EF23DE" w:rsidRPr="00D652EE" w:rsidRDefault="00EF23DE" w:rsidP="000B6672">
                  <w:pPr>
                    <w:spacing w:after="0"/>
                    <w:jc w:val="center"/>
                    <w:rPr>
                      <w:b/>
                      <w:color w:val="C00000"/>
                    </w:rPr>
                  </w:pPr>
                  <w:r>
                    <w:rPr>
                      <w:b/>
                      <w:color w:val="C00000"/>
                    </w:rPr>
                    <w:t>ACTIVIDAD  N°2: “Conociendo los Antecedentes de la Primera Guerra Mundial”</w:t>
                  </w:r>
                </w:p>
                <w:p w:rsidR="00EF23DE" w:rsidRPr="00020903" w:rsidRDefault="00EF23DE" w:rsidP="000B6672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020903">
                    <w:rPr>
                      <w:rFonts w:ascii="Berlin Sans FB" w:hAnsi="Berlin Sans FB"/>
                      <w:i/>
                      <w:color w:val="C00000"/>
                    </w:rPr>
                    <w:t>Objetivo:</w:t>
                  </w:r>
                  <w:r>
                    <w:rPr>
                      <w:rFonts w:ascii="Berlin Sans FB" w:hAnsi="Berlin Sans FB"/>
                    </w:rPr>
                    <w:t xml:space="preserve"> Identificar  los antecedentes de la Primera Guerra Mundial.</w:t>
                  </w:r>
                </w:p>
                <w:p w:rsidR="00EF23DE" w:rsidRPr="00020903" w:rsidRDefault="00EF23DE" w:rsidP="000B6672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Default="00EF23DE" w:rsidP="00C1378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020903">
                    <w:rPr>
                      <w:rFonts w:ascii="Berlin Sans FB" w:hAnsi="Berlin Sans FB"/>
                      <w:i/>
                      <w:color w:val="C00000"/>
                    </w:rPr>
                    <w:t>Indicaciones:</w:t>
                  </w:r>
                  <w:r w:rsidRPr="00020903">
                    <w:rPr>
                      <w:rFonts w:ascii="Berlin Sans FB" w:hAnsi="Berlin Sans FB"/>
                    </w:rPr>
                    <w:t xml:space="preserve"> </w:t>
                  </w:r>
                  <w:r w:rsidRPr="00AB4E4D">
                    <w:rPr>
                      <w:rFonts w:ascii="Berlin Sans FB" w:hAnsi="Berlin Sans FB"/>
                      <w:color w:val="C00000"/>
                    </w:rPr>
                    <w:t>1-</w:t>
                  </w:r>
                  <w:r>
                    <w:rPr>
                      <w:rFonts w:ascii="Berlin Sans FB" w:hAnsi="Berlin Sans FB"/>
                    </w:rPr>
                    <w:t xml:space="preserve"> Debes utilizar como material de apoyo la presentación  power point (ppt) n°2  “Primera Guerra Mundial” que se encuentra en la plataforma </w:t>
                  </w:r>
                  <w:hyperlink r:id="rId11" w:history="1">
                    <w:r w:rsidRPr="00185991">
                      <w:rPr>
                        <w:rStyle w:val="Hipervnculo"/>
                        <w:rFonts w:ascii="Berlin Sans FB" w:hAnsi="Berlin Sans FB"/>
                      </w:rPr>
                      <w:t>www.recurosdehistoria.wordpress.com</w:t>
                    </w:r>
                  </w:hyperlink>
                  <w:r>
                    <w:rPr>
                      <w:rFonts w:ascii="Berlin Sans FB" w:hAnsi="Berlin Sans FB"/>
                    </w:rPr>
                    <w:t>, en la sección “Recursos Didácticos”, también  puedes  con la autorización del profesor ir a imprimir material alusivo al tema desde las siguientes páginas web:</w:t>
                  </w:r>
                </w:p>
                <w:p w:rsidR="00EF23DE" w:rsidRDefault="00933856" w:rsidP="00C13789">
                  <w:pPr>
                    <w:spacing w:after="0"/>
                    <w:jc w:val="both"/>
                  </w:pPr>
                  <w:hyperlink r:id="rId12" w:history="1">
                    <w:r w:rsidR="00EF23DE" w:rsidRPr="001D088C">
                      <w:rPr>
                        <w:rStyle w:val="Hipervnculo"/>
                      </w:rPr>
                      <w:t>http://www.claseshistoria.com/1guerramundial/1guerramundial.htm</w:t>
                    </w:r>
                  </w:hyperlink>
                </w:p>
                <w:p w:rsidR="00EF23DE" w:rsidRDefault="00EF23DE" w:rsidP="00C13789">
                  <w:pPr>
                    <w:spacing w:after="0"/>
                    <w:jc w:val="both"/>
                  </w:pPr>
                </w:p>
                <w:p w:rsidR="00EF23DE" w:rsidRDefault="00933856" w:rsidP="00C13789">
                  <w:pPr>
                    <w:spacing w:after="0"/>
                    <w:jc w:val="both"/>
                  </w:pPr>
                  <w:hyperlink r:id="rId13" w:history="1">
                    <w:r w:rsidR="00EF23DE" w:rsidRPr="001D088C">
                      <w:rPr>
                        <w:rStyle w:val="Hipervnculo"/>
                      </w:rPr>
                      <w:t>http://www.historiasiglo20.org/HM/1-0.htm</w:t>
                    </w:r>
                  </w:hyperlink>
                  <w:r w:rsidR="00EF23DE">
                    <w:t xml:space="preserve"> </w:t>
                  </w:r>
                </w:p>
                <w:p w:rsidR="00EF23DE" w:rsidRDefault="00EF23DE" w:rsidP="00C13789">
                  <w:pPr>
                    <w:spacing w:after="0"/>
                    <w:jc w:val="both"/>
                  </w:pPr>
                </w:p>
                <w:p w:rsidR="00EF23DE" w:rsidRDefault="00EF23DE" w:rsidP="00C1378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Pr="00AB4E4D" w:rsidRDefault="00EF23DE" w:rsidP="00C1378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AB4E4D">
                    <w:rPr>
                      <w:rFonts w:ascii="Berlin Sans FB" w:hAnsi="Berlin Sans FB"/>
                      <w:color w:val="C00000"/>
                    </w:rPr>
                    <w:t>2-</w:t>
                  </w:r>
                  <w:r>
                    <w:rPr>
                      <w:rFonts w:ascii="Berlin Sans FB" w:hAnsi="Berlin Sans FB"/>
                      <w:color w:val="C00000"/>
                    </w:rPr>
                    <w:t xml:space="preserve"> </w:t>
                  </w:r>
                  <w:r>
                    <w:rPr>
                      <w:rFonts w:ascii="Berlin Sans FB" w:hAnsi="Berlin Sans FB"/>
                    </w:rPr>
                    <w:t xml:space="preserve">Debes leer atentamente los encabezados de cada pregunta, tablas </w:t>
                  </w:r>
                  <w:proofErr w:type="spellStart"/>
                  <w:r>
                    <w:rPr>
                      <w:rFonts w:ascii="Berlin Sans FB" w:hAnsi="Berlin Sans FB"/>
                    </w:rPr>
                    <w:t>etc</w:t>
                  </w:r>
                  <w:proofErr w:type="spellEnd"/>
                  <w:r>
                    <w:rPr>
                      <w:rFonts w:ascii="Berlin Sans FB" w:hAnsi="Berlin Sans FB"/>
                    </w:rPr>
                    <w:t xml:space="preserve"> y luego realizar la actividad en pareja, la actividad será revisada al final de la clase con tu profesor y compañeros.</w:t>
                  </w:r>
                </w:p>
                <w:p w:rsidR="00EF23DE" w:rsidRDefault="00EF23DE" w:rsidP="000B6672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Pr="00C13789" w:rsidRDefault="00EF23DE" w:rsidP="00C13789">
                  <w:pPr>
                    <w:spacing w:after="0"/>
                    <w:jc w:val="center"/>
                    <w:rPr>
                      <w:rFonts w:ascii="Berlin Sans FB" w:hAnsi="Berlin Sans FB"/>
                      <w:b/>
                    </w:rPr>
                  </w:pPr>
                  <w:r w:rsidRPr="00C13789">
                    <w:rPr>
                      <w:rFonts w:ascii="Berlin Sans FB" w:hAnsi="Berlin Sans FB"/>
                      <w:b/>
                    </w:rPr>
                    <w:t>Si tienes dudas  recuerda que tu profesor te puede ayudar y guiar en el trabajo</w:t>
                  </w:r>
                </w:p>
              </w:txbxContent>
            </v:textbox>
          </v:rect>
        </w:pict>
      </w:r>
    </w:p>
    <w:p w:rsidR="00614F3C" w:rsidRPr="00F540CC" w:rsidRDefault="00933856" w:rsidP="00F22D43">
      <w:pPr>
        <w:spacing w:line="36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noProof/>
          <w:color w:val="000000"/>
          <w:sz w:val="24"/>
          <w:szCs w:val="24"/>
          <w:lang w:eastAsia="es-CL"/>
        </w:rPr>
        <w:pict>
          <v:oval id="_x0000_s1267" style="position:absolute;left:0;text-align:left;margin-left:224.7pt;margin-top:6.6pt;width:83.75pt;height:27.65pt;z-index:251688960" filled="f" fillcolor="white [3201]" strokecolor="#c0504d [3205]" strokeweight="2.5pt">
            <v:shadow color="#868686"/>
          </v:oval>
        </w:pict>
      </w: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B44812" w:rsidP="00B44812">
      <w:pPr>
        <w:tabs>
          <w:tab w:val="left" w:pos="6643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ab/>
      </w:r>
    </w:p>
    <w:p w:rsidR="00D47E00" w:rsidRDefault="00D47E00" w:rsidP="00B44812">
      <w:pPr>
        <w:tabs>
          <w:tab w:val="left" w:pos="6643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7E00" w:rsidRDefault="00D47E00" w:rsidP="00B44812">
      <w:pPr>
        <w:tabs>
          <w:tab w:val="left" w:pos="6643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7E00" w:rsidRDefault="00933856" w:rsidP="002E684E">
      <w:pPr>
        <w:tabs>
          <w:tab w:val="left" w:pos="1808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199" type="#_x0000_t62" style="position:absolute;left:0;text-align:left;margin-left:-15pt;margin-top:9.7pt;width:202.9pt;height:111.4pt;z-index:251665408" adj="24629,7300" fillcolor="#c0504d [3205]" stroked="f" strokeweight="0">
            <v:fill color2="#923633 [2373]" focusposition=".5,.5" focussize="" focus="100%" type="gradientRadial"/>
            <v:shadow on="t" color="#622423 [1605]" opacity=".5" offset="-6pt,-6pt"/>
            <v:textbox>
              <w:txbxContent>
                <w:p w:rsidR="00EF23DE" w:rsidRPr="002E684E" w:rsidRDefault="00EF23DE" w:rsidP="002E684E">
                  <w:pPr>
                    <w:jc w:val="both"/>
                    <w:rPr>
                      <w:rFonts w:ascii="Berlin Sans FB" w:hAnsi="Berlin Sans FB"/>
                      <w:color w:val="FFFFFF" w:themeColor="background1"/>
                    </w:rPr>
                  </w:pPr>
                  <w:r w:rsidRPr="002E684E">
                    <w:rPr>
                      <w:rFonts w:ascii="Berlin Sans FB" w:hAnsi="Berlin Sans FB"/>
                      <w:color w:val="FFFFFF" w:themeColor="background1"/>
                    </w:rPr>
                    <w:t>¡Solo debes abrir  el hipervínculo si estás trabaj</w:t>
                  </w:r>
                  <w:r>
                    <w:rPr>
                      <w:rFonts w:ascii="Berlin Sans FB" w:hAnsi="Berlin Sans FB"/>
                      <w:color w:val="FFFFFF" w:themeColor="background1"/>
                    </w:rPr>
                    <w:t>ando de manera  digital la guía!</w:t>
                  </w:r>
                  <w:r w:rsidRPr="002E684E">
                    <w:rPr>
                      <w:rFonts w:ascii="Berlin Sans FB" w:hAnsi="Berlin Sans FB"/>
                      <w:color w:val="FFFFFF" w:themeColor="background1"/>
                    </w:rPr>
                    <w:t xml:space="preserve">, </w:t>
                  </w:r>
                  <w:r>
                    <w:rPr>
                      <w:rFonts w:ascii="Berlin Sans FB" w:hAnsi="Berlin Sans FB"/>
                      <w:color w:val="FFFFFF" w:themeColor="background1"/>
                    </w:rPr>
                    <w:t xml:space="preserve">para acceder a los contenidos, </w:t>
                  </w:r>
                  <w:r w:rsidRPr="002E684E">
                    <w:rPr>
                      <w:rFonts w:ascii="Berlin Sans FB" w:hAnsi="Berlin Sans FB"/>
                      <w:color w:val="FFFFFF" w:themeColor="background1"/>
                    </w:rPr>
                    <w:t>de lo contrario  debes escribir en el navegador la dirección  tal cual como  aparece y llegar</w:t>
                  </w:r>
                  <w:r>
                    <w:rPr>
                      <w:rFonts w:ascii="Berlin Sans FB" w:hAnsi="Berlin Sans FB"/>
                      <w:color w:val="FFFFFF" w:themeColor="background1"/>
                    </w:rPr>
                    <w:t xml:space="preserve">as  </w:t>
                  </w:r>
                  <w:r w:rsidRPr="002E684E">
                    <w:rPr>
                      <w:rFonts w:ascii="Berlin Sans FB" w:hAnsi="Berlin Sans FB"/>
                      <w:color w:val="FFFFFF" w:themeColor="background1"/>
                    </w:rPr>
                    <w:t xml:space="preserve"> directo a la información ………………….</w:t>
                  </w:r>
                </w:p>
              </w:txbxContent>
            </v:textbox>
          </v:shape>
        </w:pict>
      </w:r>
      <w:r w:rsidR="002E684E">
        <w:rPr>
          <w:rFonts w:ascii="Arial" w:hAnsi="Arial" w:cs="Arial"/>
          <w:color w:val="000000"/>
          <w:sz w:val="24"/>
          <w:szCs w:val="24"/>
        </w:rPr>
        <w:tab/>
      </w:r>
    </w:p>
    <w:p w:rsidR="00D47E00" w:rsidRDefault="00D47E00" w:rsidP="00B44812">
      <w:pPr>
        <w:tabs>
          <w:tab w:val="left" w:pos="6643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7E00" w:rsidRDefault="00D47E00" w:rsidP="00B44812">
      <w:pPr>
        <w:tabs>
          <w:tab w:val="left" w:pos="6643"/>
        </w:tabs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7E00" w:rsidRDefault="00D47E0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7E00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oundrect id="_x0000_s1069" style="position:absolute;left:0;text-align:left;margin-left:-25.05pt;margin-top:8.25pt;width:230.25pt;height:129.75pt;z-index:251615232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EF23DE" w:rsidRPr="001373F8" w:rsidRDefault="00EF23DE" w:rsidP="00020903">
                  <w:pPr>
                    <w:spacing w:after="0"/>
                    <w:jc w:val="center"/>
                    <w:rPr>
                      <w:b/>
                      <w:i/>
                      <w:color w:val="632423" w:themeColor="accent2" w:themeShade="80"/>
                      <w:sz w:val="20"/>
                      <w:szCs w:val="20"/>
                      <w:u w:val="single"/>
                    </w:rPr>
                  </w:pPr>
                  <w:r w:rsidRPr="001373F8">
                    <w:rPr>
                      <w:b/>
                      <w:i/>
                      <w:color w:val="632423" w:themeColor="accent2" w:themeShade="80"/>
                      <w:sz w:val="20"/>
                      <w:szCs w:val="20"/>
                      <w:u w:val="single"/>
                    </w:rPr>
                    <w:t xml:space="preserve">Vocabulario                                           </w:t>
                  </w:r>
                </w:p>
                <w:p w:rsidR="00EF23DE" w:rsidRDefault="00EF23DE" w:rsidP="00020903">
                  <w:pPr>
                    <w:spacing w:after="0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  <w:r w:rsidRPr="00EF23DE">
                    <w:rPr>
                      <w:b/>
                      <w:i/>
                      <w:color w:val="000000" w:themeColor="text1"/>
                      <w:sz w:val="20"/>
                      <w:szCs w:val="20"/>
                    </w:rPr>
                    <w:t>Antagónico:</w:t>
                  </w:r>
                  <w:r w:rsidRPr="002429E7">
                    <w:rPr>
                      <w:i/>
                      <w:color w:val="000000" w:themeColor="text1"/>
                      <w:sz w:val="20"/>
                      <w:szCs w:val="20"/>
                    </w:rPr>
                    <w:t xml:space="preserve"> es decir que es  lo opuesto, contrario.</w:t>
                  </w:r>
                </w:p>
                <w:p w:rsidR="00EF23DE" w:rsidRDefault="00EF23DE" w:rsidP="00020903">
                  <w:pPr>
                    <w:spacing w:after="0"/>
                    <w:jc w:val="both"/>
                    <w:rPr>
                      <w:color w:val="000000" w:themeColor="text1"/>
                      <w:sz w:val="20"/>
                      <w:szCs w:val="20"/>
                    </w:rPr>
                  </w:pPr>
                </w:p>
                <w:p w:rsidR="00EF23DE" w:rsidRDefault="00EF23DE" w:rsidP="00020903">
                  <w:pPr>
                    <w:spacing w:after="0"/>
                    <w:jc w:val="both"/>
                    <w:rPr>
                      <w:i/>
                      <w:color w:val="000000" w:themeColor="text1"/>
                      <w:sz w:val="20"/>
                      <w:szCs w:val="20"/>
                    </w:rPr>
                  </w:pPr>
                  <w:r w:rsidRPr="00EF23DE">
                    <w:rPr>
                      <w:b/>
                      <w:i/>
                      <w:color w:val="000000" w:themeColor="text1"/>
                      <w:sz w:val="20"/>
                      <w:szCs w:val="20"/>
                    </w:rPr>
                    <w:t>Nacionalismo</w:t>
                  </w:r>
                  <w:r w:rsidRPr="002429E7">
                    <w:rPr>
                      <w:i/>
                      <w:color w:val="000000" w:themeColor="text1"/>
                      <w:sz w:val="20"/>
                      <w:szCs w:val="20"/>
                    </w:rPr>
                    <w:t>:</w:t>
                  </w:r>
                  <w:r>
                    <w:rPr>
                      <w:i/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 w:rsidRPr="002429E7">
                    <w:rPr>
                      <w:i/>
                      <w:color w:val="000000" w:themeColor="text1"/>
                      <w:sz w:val="20"/>
                      <w:szCs w:val="20"/>
                    </w:rPr>
                    <w:t>sentimiento que exalta en todos los órdenes la personalidad nacional de los pueblos.</w:t>
                  </w:r>
                </w:p>
                <w:p w:rsidR="00EF23DE" w:rsidRPr="00EF23DE" w:rsidRDefault="00EF23DE" w:rsidP="00EF23DE">
                  <w:pPr>
                    <w:spacing w:after="0"/>
                    <w:jc w:val="right"/>
                    <w:rPr>
                      <w:b/>
                      <w:color w:val="000000" w:themeColor="text1"/>
                      <w:sz w:val="20"/>
                      <w:szCs w:val="20"/>
                    </w:rPr>
                  </w:pPr>
                  <w:r w:rsidRPr="00EF23DE">
                    <w:rPr>
                      <w:b/>
                      <w:i/>
                      <w:color w:val="000000" w:themeColor="text1"/>
                      <w:sz w:val="20"/>
                      <w:szCs w:val="20"/>
                    </w:rPr>
                    <w:t>Fuente; Diccionario RAE.</w:t>
                  </w:r>
                </w:p>
              </w:txbxContent>
            </v:textbox>
          </v:roundrect>
        </w:pict>
      </w:r>
    </w:p>
    <w:p w:rsidR="00D47E00" w:rsidRDefault="00D47E0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7E00" w:rsidRDefault="00D47E0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7E00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205" type="#_x0000_t13" style="position:absolute;left:0;text-align:left;margin-left:450.05pt;margin-top:33.6pt;width:41.65pt;height:33.7pt;z-index:251670528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781E78">
                  <w:r>
                    <w:t xml:space="preserve">  3</w:t>
                  </w:r>
                </w:p>
              </w:txbxContent>
            </v:textbox>
          </v:shape>
        </w:pict>
      </w:r>
    </w:p>
    <w:p w:rsidR="00D47E00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lastRenderedPageBreak/>
        <w:pict>
          <v:rect id="_x0000_s1201" style="position:absolute;left:0;text-align:left;margin-left:-35.2pt;margin-top:-3.8pt;width:48.55pt;height:23.45pt;z-index:251666432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>
                  <w:r>
                    <w:t xml:space="preserve">    2.1</w:t>
                  </w:r>
                </w:p>
              </w:txbxContent>
            </v:textbox>
          </v:rect>
        </w:pict>
      </w:r>
      <w:r w:rsidR="004316ED">
        <w:rPr>
          <w:rFonts w:ascii="Arial" w:hAnsi="Arial" w:cs="Arial"/>
          <w:color w:val="000000"/>
          <w:sz w:val="24"/>
          <w:szCs w:val="24"/>
        </w:rPr>
        <w:t xml:space="preserve">     </w:t>
      </w:r>
      <w:r w:rsidR="002E684E">
        <w:rPr>
          <w:rFonts w:ascii="Arial" w:hAnsi="Arial" w:cs="Arial"/>
          <w:color w:val="000000"/>
          <w:sz w:val="24"/>
          <w:szCs w:val="24"/>
        </w:rPr>
        <w:t>Como puedes observar</w:t>
      </w:r>
      <w:r w:rsidR="00D560C0">
        <w:rPr>
          <w:rFonts w:ascii="Arial" w:hAnsi="Arial" w:cs="Arial"/>
          <w:color w:val="000000"/>
          <w:sz w:val="24"/>
          <w:szCs w:val="24"/>
        </w:rPr>
        <w:t>,</w:t>
      </w:r>
      <w:r w:rsidR="002E684E">
        <w:rPr>
          <w:rFonts w:ascii="Arial" w:hAnsi="Arial" w:cs="Arial"/>
          <w:color w:val="000000"/>
          <w:sz w:val="24"/>
          <w:szCs w:val="24"/>
        </w:rPr>
        <w:t xml:space="preserve"> aparece un cuadro que señala los principales antecedentes de la </w:t>
      </w:r>
      <w:r w:rsidR="001B1C06">
        <w:rPr>
          <w:rFonts w:ascii="Arial" w:hAnsi="Arial" w:cs="Arial"/>
          <w:color w:val="000000"/>
          <w:sz w:val="24"/>
          <w:szCs w:val="24"/>
        </w:rPr>
        <w:t>Primera Guerra Mundial y  de manera adyacente un  cuadro que TÚ  debes completar con las principales características, a lo menos  4</w:t>
      </w:r>
      <w:r w:rsidR="008B117B">
        <w:rPr>
          <w:rFonts w:ascii="Arial" w:hAnsi="Arial" w:cs="Arial"/>
          <w:color w:val="000000"/>
          <w:sz w:val="24"/>
          <w:szCs w:val="24"/>
        </w:rPr>
        <w:t xml:space="preserve"> de cada uno</w:t>
      </w:r>
      <w:r w:rsidR="001B1C06">
        <w:rPr>
          <w:rFonts w:ascii="Arial" w:hAnsi="Arial" w:cs="Arial"/>
          <w:color w:val="000000"/>
          <w:sz w:val="24"/>
          <w:szCs w:val="24"/>
        </w:rPr>
        <w:t>.</w:t>
      </w:r>
    </w:p>
    <w:p w:rsidR="00D47E00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50" style="position:absolute;left:0;text-align:left;margin-left:240.8pt;margin-top:12.1pt;width:239.25pt;height:36pt;z-index:251633664" fillcolor="#c0504d [3205]" strokecolor="#c0504d [3205]" strokeweight="10pt">
            <v:stroke linestyle="thinThin"/>
            <v:shadow color="#868686"/>
            <v:textbox>
              <w:txbxContent>
                <w:p w:rsidR="00EF23DE" w:rsidRPr="00F540CC" w:rsidRDefault="00EF23DE" w:rsidP="00B44812">
                  <w:pPr>
                    <w:jc w:val="center"/>
                    <w:rPr>
                      <w:rFonts w:ascii="Berlin Sans FB" w:hAnsi="Berlin Sans FB"/>
                      <w:sz w:val="24"/>
                      <w:szCs w:val="24"/>
                    </w:rPr>
                  </w:pPr>
                  <w:r w:rsidRPr="00F540CC">
                    <w:rPr>
                      <w:rFonts w:ascii="Berlin Sans FB" w:hAnsi="Berlin Sans FB"/>
                      <w:sz w:val="24"/>
                      <w:szCs w:val="24"/>
                    </w:rPr>
                    <w:t>Principales Características</w:t>
                  </w:r>
                </w:p>
              </w:txbxContent>
            </v:textbox>
          </v:rect>
        </w:pict>
      </w:r>
    </w:p>
    <w:p w:rsidR="00D47E00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51" style="position:absolute;left:0;text-align:left;margin-left:-18.5pt;margin-top:26.2pt;width:166.15pt;height:25.2pt;z-index:251634688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Pr="00EF23DE" w:rsidRDefault="00EF23DE" w:rsidP="00B44812">
                  <w:pPr>
                    <w:jc w:val="center"/>
                    <w:rPr>
                      <w:rFonts w:ascii="Berlin Sans FB" w:hAnsi="Berlin Sans FB"/>
                      <w:sz w:val="24"/>
                      <w:szCs w:val="24"/>
                    </w:rPr>
                  </w:pPr>
                  <w:r w:rsidRPr="00EF23DE">
                    <w:rPr>
                      <w:rFonts w:ascii="Berlin Sans FB" w:hAnsi="Berlin Sans FB"/>
                      <w:sz w:val="24"/>
                      <w:szCs w:val="24"/>
                    </w:rPr>
                    <w:t>Antecedentes</w:t>
                  </w:r>
                </w:p>
              </w:txbxContent>
            </v:textbox>
          </v:rect>
        </w:pict>
      </w:r>
    </w:p>
    <w:p w:rsidR="00614F3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46" style="position:absolute;left:0;text-align:left;margin-left:237.65pt;margin-top:14.35pt;width:246.55pt;height:121.65pt;z-index:251631616" fillcolor="white [3201]" strokecolor="#c0504d [3205]" strokeweight="5pt">
            <v:stroke linestyle="thickThin"/>
            <v:shadow color="#868686"/>
            <v:textbox style="mso-next-textbox:#_x0000_s1146">
              <w:txbxContent>
                <w:p w:rsidR="00EF23DE" w:rsidRDefault="00EF23DE">
                  <w: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rect>
        </w:pict>
      </w:r>
    </w:p>
    <w:p w:rsidR="00F17DD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type id="_x0000_t78" coordsize="21600,21600" o:spt="78" adj="14400,5400,18000,8100" path="m,l,21600@0,21600@0@5@2@5@2@4,21600,10800@2@1@2@3@0@3@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@6,0;0,10800;@6,21600;21600,10800" o:connectangles="270,180,90,0" textboxrect="0,0,@0,21600"/>
            <v:handles>
              <v:h position="#0,topLeft" xrange="0,@2"/>
              <v:h position="bottomRight,#1" yrange="0,@3"/>
              <v:h position="#2,#3" xrange="@0,21600" yrange="@1,10800"/>
            </v:handles>
          </v:shapetype>
          <v:shape id="_x0000_s1145" type="#_x0000_t78" style="position:absolute;left:0;text-align:left;margin-left:-18.5pt;margin-top:8.75pt;width:252.7pt;height:78.7pt;z-index:251630592" fillcolor="white [3201]" strokecolor="#c0504d [3205]" strokeweight="5pt">
            <v:stroke linestyle="thickThin"/>
            <v:shadow color="#868686"/>
            <v:textbox>
              <w:txbxContent>
                <w:p w:rsidR="00EF23DE" w:rsidRDefault="00EF23DE" w:rsidP="00F540CC">
                  <w:pPr>
                    <w:jc w:val="center"/>
                    <w:rPr>
                      <w:rFonts w:ascii="Berlin Sans FB" w:hAnsi="Berlin Sans FB"/>
                      <w:sz w:val="24"/>
                      <w:szCs w:val="24"/>
                    </w:rPr>
                  </w:pPr>
                </w:p>
                <w:p w:rsidR="00EF23DE" w:rsidRPr="00EF23DE" w:rsidRDefault="00EF23DE" w:rsidP="00F540CC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EF23DE">
                    <w:rPr>
                      <w:rFonts w:ascii="Arial" w:hAnsi="Arial" w:cs="Arial"/>
                      <w:b/>
                      <w:sz w:val="24"/>
                      <w:szCs w:val="24"/>
                    </w:rPr>
                    <w:t>1- La formación del Sistema de Alianzas</w:t>
                  </w:r>
                </w:p>
              </w:txbxContent>
            </v:textbox>
          </v:shape>
        </w:pict>
      </w:r>
    </w:p>
    <w:p w:rsidR="00F17DDC" w:rsidRDefault="00F17DD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17DDC" w:rsidRDefault="00F17DD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17DDC" w:rsidRDefault="00F17DD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17DD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47" style="position:absolute;left:0;text-align:left;margin-left:238.05pt;margin-top:9.4pt;width:246.55pt;height:121.65pt;z-index:251632640" fillcolor="white [3201]" strokecolor="#c0504d [3205]" strokeweight="5pt">
            <v:stroke linestyle="thickThin"/>
            <v:shadow color="#868686"/>
            <v:textbox>
              <w:txbxContent>
                <w:p w:rsidR="00EF23DE" w:rsidRDefault="00EF23DE">
                  <w: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152" type="#_x0000_t78" style="position:absolute;left:0;text-align:left;margin-left:-18.5pt;margin-top:30.25pt;width:252.7pt;height:81.75pt;z-index:251635712" fillcolor="white [3201]" strokecolor="#c0504d [3205]" strokeweight="5pt">
            <v:stroke linestyle="thickThin"/>
            <v:shadow color="#868686"/>
            <v:textbox>
              <w:txbxContent>
                <w:p w:rsidR="00EF23DE" w:rsidRDefault="00EF23DE" w:rsidP="00B44812">
                  <w:pPr>
                    <w:jc w:val="center"/>
                    <w:rPr>
                      <w:rFonts w:ascii="Berlin Sans FB" w:hAnsi="Berlin Sans FB"/>
                      <w:b/>
                      <w:sz w:val="24"/>
                      <w:szCs w:val="24"/>
                    </w:rPr>
                  </w:pPr>
                </w:p>
                <w:p w:rsidR="00EF23DE" w:rsidRPr="00EF23DE" w:rsidRDefault="00EF23DE" w:rsidP="00B44812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EF23DE">
                    <w:rPr>
                      <w:rFonts w:ascii="Arial" w:hAnsi="Arial" w:cs="Arial"/>
                      <w:b/>
                      <w:sz w:val="24"/>
                      <w:szCs w:val="24"/>
                    </w:rPr>
                    <w:t>2-La Rivalidad entre las Grandes Potencias</w:t>
                  </w:r>
                </w:p>
              </w:txbxContent>
            </v:textbox>
          </v:shape>
        </w:pict>
      </w:r>
    </w:p>
    <w:p w:rsidR="00F17DDC" w:rsidRDefault="00F17DD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17DD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100" type="#_x0000_t13" style="position:absolute;left:0;text-align:left;margin-left:425.1pt;margin-top:22.3pt;width:41.65pt;height:34.05pt;z-index:251620352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>
                  <w:r>
                    <w:t xml:space="preserve">    2</w:t>
                  </w:r>
                </w:p>
              </w:txbxContent>
            </v:textbox>
          </v:shape>
        </w:pict>
      </w:r>
    </w:p>
    <w:p w:rsidR="00F17DDC" w:rsidRDefault="00F17DD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17DDC" w:rsidRDefault="00F17DD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153" type="#_x0000_t78" style="position:absolute;left:0;text-align:left;margin-left:-18.5pt;margin-top:7.1pt;width:252.7pt;height:76.2pt;z-index:251636736" fillcolor="white [3201]" strokecolor="#c0504d [3205]" strokeweight="5pt">
            <v:stroke linestyle="thickThin"/>
            <v:shadow color="#868686"/>
            <v:textbox>
              <w:txbxContent>
                <w:p w:rsidR="00EF23DE" w:rsidRPr="00EF23DE" w:rsidRDefault="00EF23DE" w:rsidP="00F540CC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EF23DE" w:rsidRPr="00EF23DE" w:rsidRDefault="00EF23DE" w:rsidP="00F540CC">
                  <w:pPr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EF23DE">
                    <w:rPr>
                      <w:rFonts w:ascii="Arial" w:hAnsi="Arial" w:cs="Arial"/>
                      <w:b/>
                      <w:sz w:val="24"/>
                      <w:szCs w:val="24"/>
                    </w:rPr>
                    <w:t>3-La Guerra de los Balcanes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54" style="position:absolute;left:0;text-align:left;margin-left:238.05pt;margin-top:-1.75pt;width:246.55pt;height:121.65pt;z-index:251637760" fillcolor="white [3201]" strokecolor="#c0504d [3205]" strokeweight="5pt">
            <v:stroke linestyle="thickThin"/>
            <v:shadow color="#868686"/>
            <v:textbox>
              <w:txbxContent>
                <w:p w:rsidR="00EF23DE" w:rsidRDefault="00EF23DE" w:rsidP="00F540CC">
                  <w: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rect>
        </w:pict>
      </w: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11CE2" w:rsidRDefault="00711CE2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7E00" w:rsidRDefault="00D47E00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7E00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206" type="#_x0000_t13" style="position:absolute;left:0;text-align:left;margin-left:450.2pt;margin-top:33.1pt;width:41.65pt;height:33.7pt;z-index:251671552" fillcolor="#c0504d [3205]" strokecolor="#f2f2f2 [3041]" strokeweight="3pt">
            <v:shadow on="t" type="perspective" color="#622423 [1605]" opacity=".5" offset="1pt" offset2="-1pt"/>
            <v:textbox style="mso-next-textbox:#_x0000_s1206">
              <w:txbxContent>
                <w:p w:rsidR="00EF23DE" w:rsidRDefault="00EF23DE" w:rsidP="00781E78">
                  <w:r>
                    <w:t xml:space="preserve">  4</w:t>
                  </w:r>
                </w:p>
              </w:txbxContent>
            </v:textbox>
          </v:shape>
        </w:pict>
      </w:r>
    </w:p>
    <w:p w:rsidR="00D47E00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lastRenderedPageBreak/>
        <w:pict>
          <v:rect id="_x0000_s1202" style="position:absolute;left:0;text-align:left;margin-left:-35.2pt;margin-top:-9.9pt;width:230.25pt;height:67.2pt;z-index:-251649024" filled="f" fillcolor="white [3201]" strokecolor="#c0504d [3205]" strokeweight="1pt">
            <v:stroke dashstyle="dash"/>
            <v:shadow color="#868686"/>
            <v:textbox>
              <w:txbxContent>
                <w:p w:rsidR="00EF23DE" w:rsidRPr="00A57058" w:rsidRDefault="00EF23DE" w:rsidP="00062089">
                  <w:pPr>
                    <w:ind w:left="1275"/>
                    <w:rPr>
                      <w:rFonts w:ascii="Berlin Sans FB" w:hAnsi="Berlin Sans FB"/>
                    </w:rPr>
                  </w:pPr>
                  <w:r w:rsidRPr="00A57058">
                    <w:rPr>
                      <w:rFonts w:ascii="Berlin Sans FB" w:hAnsi="Berlin Sans FB"/>
                    </w:rPr>
                    <w:t xml:space="preserve">Estimado alumno  debes leer         atentamente las INDICACIONES y las </w:t>
                  </w:r>
                  <w:r>
                    <w:rPr>
                      <w:rFonts w:ascii="Berlin Sans FB" w:hAnsi="Berlin Sans FB"/>
                    </w:rPr>
                    <w:t>ACTIVIDADES,</w:t>
                  </w:r>
                  <w:r w:rsidRPr="00A57058">
                    <w:rPr>
                      <w:rFonts w:ascii="Berlin Sans FB" w:hAnsi="Berlin Sans FB"/>
                    </w:rPr>
                    <w:t xml:space="preserve"> cualquier duda debes recurrir al profesor.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203" type="#_x0000_t106" style="position:absolute;left:0;text-align:left;margin-left:202.55pt;margin-top:-24.15pt;width:276.45pt;height:34.65pt;z-index:251668480" adj="17064,47501" fillcolor="white [3201]" strokecolor="#c0504d [3205]" strokeweight="2.5pt">
            <v:shadow color="#868686"/>
            <v:textbox style="mso-next-textbox:#_x0000_s1203">
              <w:txbxContent>
                <w:p w:rsidR="00EF23DE" w:rsidRPr="007106F5" w:rsidRDefault="00EF23DE" w:rsidP="00062089">
                  <w:pPr>
                    <w:jc w:val="center"/>
                    <w:rPr>
                      <w:rFonts w:ascii="Berlin Sans FB" w:hAnsi="Berlin Sans FB"/>
                      <w:b/>
                      <w:color w:val="808080" w:themeColor="background1" w:themeShade="80"/>
                      <w:sz w:val="32"/>
                      <w:szCs w:val="32"/>
                    </w:rPr>
                  </w:pPr>
                  <w:r w:rsidRPr="007106F5">
                    <w:rPr>
                      <w:rFonts w:ascii="Berlin Sans FB" w:hAnsi="Berlin Sans FB"/>
                      <w:b/>
                      <w:color w:val="808080" w:themeColor="background1" w:themeShade="80"/>
                      <w:sz w:val="32"/>
                      <w:szCs w:val="32"/>
                    </w:rPr>
                    <w:t>Ambiente Histórico</w:t>
                  </w:r>
                </w:p>
              </w:txbxContent>
            </v:textbox>
          </v:shape>
        </w:pict>
      </w:r>
      <w:r w:rsidR="0026368A">
        <w:rPr>
          <w:rFonts w:ascii="Arial" w:hAnsi="Arial" w:cs="Arial"/>
          <w:noProof/>
          <w:color w:val="000000"/>
          <w:sz w:val="24"/>
          <w:szCs w:val="24"/>
          <w:lang w:eastAsia="es-CL"/>
        </w:rPr>
        <w:drawing>
          <wp:anchor distT="0" distB="0" distL="114300" distR="114300" simplePos="0" relativeHeight="251599872" behindDoc="0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218440</wp:posOffset>
            </wp:positionV>
            <wp:extent cx="774700" cy="765175"/>
            <wp:effectExtent l="19050" t="0" r="6350" b="0"/>
            <wp:wrapNone/>
            <wp:docPr id="6" name="Imagen 2" descr="Búsqued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Búsqued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7651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711CE2" w:rsidRDefault="00711CE2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1B1C06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158" type="#_x0000_t90" style="position:absolute;left:0;text-align:left;margin-left:14.2pt;margin-top:14.95pt;width:209.5pt;height:52.85pt;rotation:176950524fd;z-index:251646976" adj="13481" fillcolor="#d99594 [1941]" strokecolor="#c0504d [3205]" strokeweight="1pt">
            <v:fill color2="#c0504d [3205]" focusposition="1" focussize="" focus="50%" type="gradient"/>
            <v:shadow on="t" type="perspective" color="#622423 [1605]" offset="1pt" offset2="-3pt"/>
          </v:shape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55" style="position:absolute;left:0;text-align:left;margin-left:232.5pt;margin-top:9.5pt;width:250.2pt;height:428.6pt;z-index:251644928" filled="f" fillcolor="white [3201]" strokecolor="#c0504d [3205]" strokeweight="1pt">
            <v:stroke dashstyle="dash"/>
            <v:shadow on="t" color="#868686" opacity=".5" offset="-6pt,-6pt"/>
            <v:textbox>
              <w:txbxContent>
                <w:p w:rsidR="00EF23DE" w:rsidRDefault="00EF23DE" w:rsidP="00F540CC">
                  <w:pPr>
                    <w:jc w:val="both"/>
                  </w:pPr>
                </w:p>
                <w:p w:rsidR="00EF23DE" w:rsidRDefault="00EF23DE" w:rsidP="00F540CC">
                  <w:pPr>
                    <w:jc w:val="both"/>
                  </w:pPr>
                </w:p>
                <w:p w:rsidR="00EF23DE" w:rsidRDefault="00EF23DE" w:rsidP="00F540CC">
                  <w:pPr>
                    <w:jc w:val="both"/>
                  </w:pPr>
                </w:p>
                <w:p w:rsidR="00EF23DE" w:rsidRDefault="00EF23DE" w:rsidP="00F540CC">
                  <w:pPr>
                    <w:jc w:val="both"/>
                  </w:pPr>
                </w:p>
                <w:p w:rsidR="00EF23DE" w:rsidRDefault="00EF23DE" w:rsidP="003C724B">
                  <w:pPr>
                    <w:jc w:val="both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    “</w:t>
                  </w:r>
                  <w:r w:rsidRPr="008B117B">
                    <w:rPr>
                      <w:rFonts w:ascii="Berlin Sans FB" w:hAnsi="Berlin Sans FB"/>
                      <w:b/>
                      <w:color w:val="C00000"/>
                    </w:rPr>
                    <w:t>Entre</w:t>
                  </w:r>
                  <w:r>
                    <w:rPr>
                      <w:rFonts w:ascii="Berlin Sans FB" w:hAnsi="Berlin Sans FB"/>
                    </w:rPr>
                    <w:t xml:space="preserve"> 1870 y 1890, Bismarck promovió un sistema de alianzas internacionales que obedecían a los siguientes principios: La búsqueda del predominio alemán en la política continental de Europa, la creación de potencias con centro en el Imperio Alemán y la contención de los enemigos de Alemania”.</w:t>
                  </w:r>
                </w:p>
                <w:p w:rsidR="00EF23DE" w:rsidRDefault="00EF23DE" w:rsidP="00D44EA9">
                  <w:pPr>
                    <w:jc w:val="right"/>
                    <w:rPr>
                      <w:rFonts w:ascii="Berlin Sans FB" w:hAnsi="Berlin Sans FB"/>
                    </w:rPr>
                  </w:pPr>
                  <w:r w:rsidRPr="004742BF">
                    <w:rPr>
                      <w:sz w:val="18"/>
                      <w:szCs w:val="18"/>
                    </w:rPr>
                    <w:t>Fuente: Historia del Mundo Contemporáneo</w:t>
                  </w:r>
                  <w:r>
                    <w:rPr>
                      <w:sz w:val="18"/>
                      <w:szCs w:val="18"/>
                    </w:rPr>
                    <w:t>, pág. 117</w:t>
                  </w:r>
                </w:p>
                <w:p w:rsidR="00EF23DE" w:rsidRDefault="00EF23DE" w:rsidP="003C724B">
                  <w:pPr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Default="00EF23DE" w:rsidP="003C724B">
                  <w:pPr>
                    <w:jc w:val="both"/>
                    <w:rPr>
                      <w:sz w:val="18"/>
                      <w:szCs w:val="18"/>
                    </w:rPr>
                  </w:pPr>
                </w:p>
                <w:p w:rsidR="00EF23DE" w:rsidRDefault="00EF23DE" w:rsidP="003C724B">
                  <w:pPr>
                    <w:jc w:val="both"/>
                    <w:rPr>
                      <w:sz w:val="18"/>
                      <w:szCs w:val="18"/>
                    </w:rPr>
                  </w:pPr>
                </w:p>
                <w:p w:rsidR="00EF23DE" w:rsidRDefault="00EF23DE" w:rsidP="003C724B">
                  <w:pPr>
                    <w:jc w:val="both"/>
                    <w:rPr>
                      <w:sz w:val="18"/>
                      <w:szCs w:val="18"/>
                    </w:rPr>
                  </w:pPr>
                </w:p>
                <w:p w:rsidR="00EF23DE" w:rsidRDefault="00EF23DE" w:rsidP="003C724B">
                  <w:pPr>
                    <w:jc w:val="both"/>
                    <w:rPr>
                      <w:sz w:val="18"/>
                      <w:szCs w:val="18"/>
                    </w:rPr>
                  </w:pPr>
                </w:p>
                <w:p w:rsidR="00EF23DE" w:rsidRPr="004742BF" w:rsidRDefault="00EF23DE" w:rsidP="003C724B">
                  <w:pPr>
                    <w:jc w:val="both"/>
                    <w:rPr>
                      <w:sz w:val="18"/>
                      <w:szCs w:val="18"/>
                    </w:rPr>
                  </w:pPr>
                </w:p>
                <w:p w:rsidR="00EF23DE" w:rsidRPr="00E8753A" w:rsidRDefault="00EF23DE" w:rsidP="00F540CC">
                  <w:pPr>
                    <w:jc w:val="both"/>
                    <w:rPr>
                      <w:rFonts w:ascii="Berlin Sans FB" w:hAnsi="Berlin Sans FB"/>
                      <w:color w:val="7030A0"/>
                      <w:sz w:val="28"/>
                      <w:szCs w:val="28"/>
                    </w:rPr>
                  </w:pPr>
                  <w:r>
                    <w:rPr>
                      <w:rFonts w:ascii="Berlin Sans FB" w:hAnsi="Berlin Sans FB"/>
                    </w:rPr>
                    <w:t xml:space="preserve">    </w:t>
                  </w:r>
                  <w:r w:rsidRPr="00E8753A">
                    <w:rPr>
                      <w:rFonts w:ascii="Berlin Sans FB" w:hAnsi="Berlin Sans FB"/>
                    </w:rPr>
                    <w:t xml:space="preserve">Pues bien ahora </w:t>
                  </w:r>
                  <w:r w:rsidRPr="00D82483">
                    <w:rPr>
                      <w:rFonts w:ascii="Berlin Sans FB" w:hAnsi="Berlin Sans FB"/>
                      <w:color w:val="943634" w:themeColor="accent2" w:themeShade="BF"/>
                      <w:sz w:val="28"/>
                      <w:szCs w:val="28"/>
                    </w:rPr>
                    <w:t>¡VAMOS A TRABAJAR!</w:t>
                  </w:r>
                </w:p>
                <w:p w:rsidR="00EF23DE" w:rsidRPr="00F32DF6" w:rsidRDefault="00EF23DE" w:rsidP="00F540CC">
                  <w:pPr>
                    <w:jc w:val="both"/>
                    <w:rPr>
                      <w:rFonts w:ascii="Berlin Sans FB" w:hAnsi="Berlin Sans FB"/>
                    </w:rPr>
                  </w:pPr>
                </w:p>
              </w:txbxContent>
            </v:textbox>
          </v:rect>
        </w:pict>
      </w:r>
      <w:r w:rsidR="00781E78">
        <w:rPr>
          <w:rFonts w:ascii="Arial" w:hAnsi="Arial" w:cs="Arial"/>
          <w:noProof/>
          <w:color w:val="000000"/>
          <w:sz w:val="24"/>
          <w:szCs w:val="24"/>
          <w:lang w:eastAsia="es-CL"/>
        </w:rPr>
        <w:drawing>
          <wp:anchor distT="0" distB="0" distL="114300" distR="114300" simplePos="0" relativeHeight="251592704" behindDoc="1" locked="0" layoutInCell="1" allowOverlap="1">
            <wp:simplePos x="0" y="0"/>
            <wp:positionH relativeFrom="column">
              <wp:posOffset>3700145</wp:posOffset>
            </wp:positionH>
            <wp:positionV relativeFrom="paragraph">
              <wp:posOffset>207010</wp:posOffset>
            </wp:positionV>
            <wp:extent cx="1680210" cy="1129665"/>
            <wp:effectExtent l="19050" t="0" r="0" b="0"/>
            <wp:wrapNone/>
            <wp:docPr id="11" name="Imagen 9" descr="C:\Users\Monica\Pictures\img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onica\Pictures\img03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210" cy="11296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B1C06" w:rsidRDefault="001B1C0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1B1C06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59" style="position:absolute;left:0;text-align:left;margin-left:-44.7pt;margin-top:15.35pt;width:255.1pt;height:493.15pt;z-index:251648000" filled="f" fillcolor="white [3201]" strokecolor="#c0504d [3205]" strokeweight="1pt">
            <v:stroke dashstyle="dash"/>
            <v:shadow on="t" color="#868686" opacity=".5" offset="6pt,6pt"/>
            <v:textbox style="mso-next-textbox:#_x0000_s1159">
              <w:txbxContent>
                <w:p w:rsidR="00EF23DE" w:rsidRDefault="00EF23DE" w:rsidP="00D44EA9">
                  <w:pPr>
                    <w:spacing w:after="0"/>
                  </w:pPr>
                  <w:r>
                    <w:t xml:space="preserve">                        </w:t>
                  </w:r>
                </w:p>
                <w:p w:rsidR="00EF23DE" w:rsidRPr="00D652EE" w:rsidRDefault="00EF23DE" w:rsidP="00D44EA9">
                  <w:pPr>
                    <w:spacing w:after="0"/>
                    <w:jc w:val="center"/>
                    <w:rPr>
                      <w:b/>
                      <w:color w:val="C00000"/>
                    </w:rPr>
                  </w:pPr>
                  <w:r>
                    <w:rPr>
                      <w:b/>
                      <w:color w:val="C00000"/>
                    </w:rPr>
                    <w:t xml:space="preserve">ACTIVIDAD  N°3:     </w:t>
                  </w:r>
                  <w:r w:rsidR="00884BD7">
                    <w:rPr>
                      <w:b/>
                      <w:color w:val="C00000"/>
                    </w:rPr>
                    <w:t xml:space="preserve">  </w:t>
                  </w:r>
                  <w:r>
                    <w:rPr>
                      <w:b/>
                      <w:color w:val="C00000"/>
                    </w:rPr>
                    <w:t>“Conociendo la formación del sistema de Alianzas”</w:t>
                  </w:r>
                </w:p>
                <w:p w:rsidR="00EF23DE" w:rsidRPr="00020903" w:rsidRDefault="00EF23DE" w:rsidP="00D44EA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020903">
                    <w:rPr>
                      <w:rFonts w:ascii="Berlin Sans FB" w:hAnsi="Berlin Sans FB"/>
                      <w:i/>
                      <w:color w:val="C00000"/>
                    </w:rPr>
                    <w:t>Objetivo:</w:t>
                  </w:r>
                  <w:r>
                    <w:rPr>
                      <w:rFonts w:ascii="Berlin Sans FB" w:hAnsi="Berlin Sans FB"/>
                    </w:rPr>
                    <w:t xml:space="preserve"> Analizar un Mapa Histórico </w:t>
                  </w:r>
                </w:p>
                <w:p w:rsidR="00EF23DE" w:rsidRPr="00020903" w:rsidRDefault="00EF23DE" w:rsidP="00D44EA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Default="00EF23DE" w:rsidP="00D44EA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020903">
                    <w:rPr>
                      <w:rFonts w:ascii="Berlin Sans FB" w:hAnsi="Berlin Sans FB"/>
                      <w:i/>
                      <w:color w:val="C00000"/>
                    </w:rPr>
                    <w:t>Indicaciones:</w:t>
                  </w:r>
                  <w:r w:rsidRPr="00020903">
                    <w:rPr>
                      <w:rFonts w:ascii="Berlin Sans FB" w:hAnsi="Berlin Sans FB"/>
                    </w:rPr>
                    <w:t xml:space="preserve"> </w:t>
                  </w:r>
                  <w:r w:rsidRPr="008B117B">
                    <w:rPr>
                      <w:rFonts w:ascii="Berlin Sans FB" w:hAnsi="Berlin Sans FB"/>
                      <w:color w:val="C00000"/>
                    </w:rPr>
                    <w:t>1-</w:t>
                  </w:r>
                  <w:r>
                    <w:rPr>
                      <w:rFonts w:ascii="Berlin Sans FB" w:hAnsi="Berlin Sans FB"/>
                    </w:rPr>
                    <w:t xml:space="preserve"> A continuación encontraras un mapa que representa  el sistema de alianza y los principales conflictos  antes de 1914, debes observar  e identificar los</w:t>
                  </w:r>
                  <w:r w:rsidR="00884BD7">
                    <w:rPr>
                      <w:rFonts w:ascii="Berlin Sans FB" w:hAnsi="Berlin Sans FB"/>
                    </w:rPr>
                    <w:t xml:space="preserve"> países que se representan,  </w:t>
                  </w:r>
                  <w:r>
                    <w:rPr>
                      <w:rFonts w:ascii="Berlin Sans FB" w:hAnsi="Berlin Sans FB"/>
                    </w:rPr>
                    <w:t xml:space="preserve"> continentes</w:t>
                  </w:r>
                  <w:r w:rsidR="00884BD7">
                    <w:rPr>
                      <w:rFonts w:ascii="Berlin Sans FB" w:hAnsi="Berlin Sans FB"/>
                    </w:rPr>
                    <w:t xml:space="preserve"> que </w:t>
                  </w:r>
                  <w:r>
                    <w:rPr>
                      <w:rFonts w:ascii="Berlin Sans FB" w:hAnsi="Berlin Sans FB"/>
                    </w:rPr>
                    <w:t xml:space="preserve"> están involucrados</w:t>
                  </w:r>
                  <w:r w:rsidR="00884BD7">
                    <w:rPr>
                      <w:rFonts w:ascii="Berlin Sans FB" w:hAnsi="Berlin Sans FB"/>
                    </w:rPr>
                    <w:t>,</w:t>
                  </w:r>
                  <w:r>
                    <w:rPr>
                      <w:rFonts w:ascii="Berlin Sans FB" w:hAnsi="Berlin Sans FB"/>
                    </w:rPr>
                    <w:t xml:space="preserve"> OBSERVA todos los detalles que te permitirán responder las preguntas de la actividad.</w:t>
                  </w:r>
                </w:p>
                <w:p w:rsidR="00EF23DE" w:rsidRDefault="00EF23DE" w:rsidP="008B117B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8B117B">
                    <w:rPr>
                      <w:rFonts w:ascii="Berlin Sans FB" w:hAnsi="Berlin Sans FB"/>
                      <w:color w:val="C00000"/>
                    </w:rPr>
                    <w:t>2-</w:t>
                  </w:r>
                  <w:r>
                    <w:rPr>
                      <w:rFonts w:ascii="Berlin Sans FB" w:hAnsi="Berlin Sans FB"/>
                    </w:rPr>
                    <w:t xml:space="preserve"> Puedes   utilizar como material de apoyo la presentación  power point (ppt) n°2  “</w:t>
                  </w:r>
                  <w:r w:rsidR="00884BD7">
                    <w:rPr>
                      <w:rFonts w:ascii="Berlin Sans FB" w:hAnsi="Berlin Sans FB"/>
                    </w:rPr>
                    <w:t xml:space="preserve">Antecedentes  de la </w:t>
                  </w:r>
                  <w:r>
                    <w:rPr>
                      <w:rFonts w:ascii="Berlin Sans FB" w:hAnsi="Berlin Sans FB"/>
                    </w:rPr>
                    <w:t xml:space="preserve">Primera Guerra Mundial” que se encuentra en la plataforma </w:t>
                  </w:r>
                  <w:hyperlink r:id="rId14" w:history="1">
                    <w:r w:rsidRPr="00185991">
                      <w:rPr>
                        <w:rStyle w:val="Hipervnculo"/>
                        <w:rFonts w:ascii="Berlin Sans FB" w:hAnsi="Berlin Sans FB"/>
                      </w:rPr>
                      <w:t>www.recurosdehistoria.wordpress.com</w:t>
                    </w:r>
                  </w:hyperlink>
                  <w:r>
                    <w:rPr>
                      <w:rFonts w:ascii="Berlin Sans FB" w:hAnsi="Berlin Sans FB"/>
                    </w:rPr>
                    <w:t>, en la sección “Recursos Didácticos”, también  puedes  con la autorización del profesor ir a imprimir material alusivo al tema desde las siguientes páginas web:</w:t>
                  </w:r>
                </w:p>
                <w:p w:rsidR="00EF23DE" w:rsidRDefault="00EF23DE" w:rsidP="00D44EA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Default="00933856" w:rsidP="00D44EA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hyperlink r:id="rId15" w:history="1">
                    <w:r w:rsidR="00EF23DE" w:rsidRPr="00F125AD">
                      <w:rPr>
                        <w:rStyle w:val="Hipervnculo"/>
                        <w:rFonts w:ascii="Berlin Sans FB" w:hAnsi="Berlin Sans FB"/>
                      </w:rPr>
                      <w:t>http://www.claseshistoria.com/1guerramundial/causasalianzas.htm</w:t>
                    </w:r>
                  </w:hyperlink>
                  <w:r w:rsidR="00EF23DE">
                    <w:rPr>
                      <w:rFonts w:ascii="Berlin Sans FB" w:hAnsi="Berlin Sans FB"/>
                    </w:rPr>
                    <w:t xml:space="preserve"> </w:t>
                  </w:r>
                </w:p>
                <w:p w:rsidR="00EF23DE" w:rsidRDefault="00EF23DE" w:rsidP="00D44EA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Default="00933856" w:rsidP="00D44EA9">
                  <w:pPr>
                    <w:spacing w:after="0"/>
                    <w:jc w:val="both"/>
                  </w:pPr>
                  <w:hyperlink r:id="rId16" w:history="1">
                    <w:r w:rsidR="00EF23DE">
                      <w:rPr>
                        <w:rStyle w:val="Hipervnculo"/>
                      </w:rPr>
                      <w:t>http://www.historiasiglo20.org/HM/1-1b.htm</w:t>
                    </w:r>
                  </w:hyperlink>
                </w:p>
                <w:p w:rsidR="00EF23DE" w:rsidRDefault="00EF23DE" w:rsidP="00D44EA9">
                  <w:pPr>
                    <w:spacing w:after="0"/>
                    <w:jc w:val="both"/>
                  </w:pPr>
                </w:p>
                <w:p w:rsidR="00EF23DE" w:rsidRDefault="00EF23DE" w:rsidP="00D44EA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1E1DA4">
                    <w:rPr>
                      <w:color w:val="C00000"/>
                    </w:rPr>
                    <w:t>3-</w:t>
                  </w:r>
                  <w:r w:rsidRPr="00781E78">
                    <w:rPr>
                      <w:rFonts w:ascii="Berlin Sans FB" w:hAnsi="Berlin Sans FB"/>
                    </w:rPr>
                    <w:t xml:space="preserve"> </w:t>
                  </w:r>
                  <w:r>
                    <w:rPr>
                      <w:rFonts w:ascii="Berlin Sans FB" w:hAnsi="Berlin Sans FB"/>
                    </w:rPr>
                    <w:t>Debes leer atentamente los encabezados de cada pregunta</w:t>
                  </w:r>
                  <w:r w:rsidR="00884BD7">
                    <w:rPr>
                      <w:rFonts w:ascii="Berlin Sans FB" w:hAnsi="Berlin Sans FB"/>
                    </w:rPr>
                    <w:t xml:space="preserve"> y luego responder</w:t>
                  </w:r>
                  <w:r>
                    <w:rPr>
                      <w:rFonts w:ascii="Berlin Sans FB" w:hAnsi="Berlin Sans FB"/>
                    </w:rPr>
                    <w:t>, puedes trabajar en pareja o en grupos (máximo tres alumnos).</w:t>
                  </w:r>
                </w:p>
                <w:p w:rsidR="00EF23DE" w:rsidRDefault="00EF23DE" w:rsidP="00D44EA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Pr="00020903" w:rsidRDefault="00EF23DE" w:rsidP="00D44EA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D560C0">
                    <w:rPr>
                      <w:rFonts w:ascii="Berlin Sans FB" w:hAnsi="Berlin Sans FB"/>
                      <w:color w:val="C00000"/>
                    </w:rPr>
                    <w:t>4-</w:t>
                  </w:r>
                  <w:r>
                    <w:rPr>
                      <w:rFonts w:ascii="Berlin Sans FB" w:hAnsi="Berlin Sans FB"/>
                    </w:rPr>
                    <w:t xml:space="preserve"> al final de la clase con tu profesor y compañeros revisarán la actividad en la pizarra.</w:t>
                  </w:r>
                </w:p>
                <w:p w:rsidR="00EF23DE" w:rsidRDefault="00EF23DE"/>
              </w:txbxContent>
            </v:textbox>
          </v: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oval id="_x0000_s1268" style="position:absolute;left:0;text-align:left;margin-left:-44.7pt;margin-top:25.55pt;width:93.85pt;height:27.65pt;z-index:251689984" filled="f" fillcolor="white [3201]" strokecolor="#c0504d [3205]" strokeweight="2.5pt">
            <v:shadow color="#868686"/>
          </v:oval>
        </w:pict>
      </w:r>
    </w:p>
    <w:p w:rsidR="00711CE2" w:rsidRDefault="00711CE2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11CE2" w:rsidRDefault="00711CE2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11CE2" w:rsidRDefault="00711CE2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11CE2" w:rsidRDefault="00711CE2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11CE2" w:rsidRDefault="00711CE2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11CE2" w:rsidRDefault="00711CE2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062089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drawing>
          <wp:anchor distT="0" distB="0" distL="114300" distR="114300" simplePos="0" relativeHeight="251593728" behindDoc="0" locked="0" layoutInCell="1" allowOverlap="1">
            <wp:simplePos x="0" y="0"/>
            <wp:positionH relativeFrom="column">
              <wp:posOffset>3105150</wp:posOffset>
            </wp:positionH>
            <wp:positionV relativeFrom="paragraph">
              <wp:posOffset>132715</wp:posOffset>
            </wp:positionV>
            <wp:extent cx="1016000" cy="1371600"/>
            <wp:effectExtent l="19050" t="0" r="0" b="0"/>
            <wp:wrapNone/>
            <wp:docPr id="21" name="Imagen 21" descr="http://quierosabermas.org/wp-content/uploads/2010/11/bismar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quierosabermas.org/wp-content/uploads/2010/11/bismarck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13716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614F3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933856">
        <w:rPr>
          <w:noProof/>
          <w:lang w:eastAsia="es-CL"/>
        </w:rPr>
        <w:pict>
          <v:rect id="_x0000_s1157" style="position:absolute;left:0;text-align:left;margin-left:335.3pt;margin-top:11.1pt;width:127.05pt;height:37.35pt;z-index:251645952" filled="f" stroked="f">
            <v:textbox>
              <w:txbxContent>
                <w:p w:rsidR="00EF23DE" w:rsidRPr="00D44EA9" w:rsidRDefault="00EF23DE">
                  <w:pPr>
                    <w:rPr>
                      <w:i/>
                      <w:sz w:val="18"/>
                      <w:szCs w:val="18"/>
                    </w:rPr>
                  </w:pPr>
                  <w:r w:rsidRPr="00D44EA9">
                    <w:rPr>
                      <w:i/>
                      <w:sz w:val="18"/>
                      <w:szCs w:val="18"/>
                    </w:rPr>
                    <w:t>El Canciller alemán Otto Von Bismarck.</w:t>
                  </w:r>
                </w:p>
              </w:txbxContent>
            </v:textbox>
          </v:rect>
        </w:pict>
      </w:r>
    </w:p>
    <w:p w:rsidR="00E817C7" w:rsidRDefault="00E817C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817C7" w:rsidRDefault="00E817C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817C7" w:rsidRDefault="00E817C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817C7" w:rsidRDefault="00E817C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817C7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oundrect id="_x0000_s1176" style="position:absolute;left:0;text-align:left;margin-left:248.75pt;margin-top:13.7pt;width:230.25pt;height:65.2pt;z-index:251655168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EF23DE" w:rsidRPr="001373F8" w:rsidRDefault="00EF23DE" w:rsidP="002850A3">
                  <w:pPr>
                    <w:spacing w:after="0"/>
                    <w:jc w:val="center"/>
                    <w:rPr>
                      <w:b/>
                      <w:i/>
                      <w:color w:val="632423" w:themeColor="accent2" w:themeShade="80"/>
                      <w:sz w:val="20"/>
                      <w:szCs w:val="20"/>
                      <w:u w:val="single"/>
                    </w:rPr>
                  </w:pPr>
                  <w:r w:rsidRPr="001373F8">
                    <w:rPr>
                      <w:b/>
                      <w:i/>
                      <w:color w:val="632423" w:themeColor="accent2" w:themeShade="80"/>
                      <w:sz w:val="20"/>
                      <w:szCs w:val="20"/>
                      <w:u w:val="single"/>
                    </w:rPr>
                    <w:t xml:space="preserve">Vocabulario                                           </w:t>
                  </w:r>
                </w:p>
                <w:p w:rsidR="00EF23DE" w:rsidRDefault="00EF23DE" w:rsidP="002850A3">
                  <w:pPr>
                    <w:spacing w:after="0"/>
                    <w:jc w:val="both"/>
                    <w:rPr>
                      <w:i/>
                      <w:color w:val="000000" w:themeColor="text1"/>
                      <w:sz w:val="20"/>
                      <w:szCs w:val="20"/>
                    </w:rPr>
                  </w:pPr>
                  <w:r w:rsidRPr="003A5EE9">
                    <w:rPr>
                      <w:b/>
                      <w:i/>
                      <w:color w:val="000000" w:themeColor="text1"/>
                      <w:sz w:val="20"/>
                      <w:szCs w:val="20"/>
                    </w:rPr>
                    <w:t>Analizar:</w:t>
                  </w:r>
                  <w:r>
                    <w:rPr>
                      <w:color w:val="000000" w:themeColor="text1"/>
                      <w:sz w:val="20"/>
                      <w:szCs w:val="20"/>
                    </w:rPr>
                    <w:t xml:space="preserve"> </w:t>
                  </w:r>
                  <w:r w:rsidRPr="002429E7">
                    <w:rPr>
                      <w:i/>
                      <w:color w:val="000000" w:themeColor="text1"/>
                      <w:sz w:val="20"/>
                      <w:szCs w:val="20"/>
                    </w:rPr>
                    <w:t>Estudio minucioso de una obra, de un escrito o de cualquier otro objeto de estudio</w:t>
                  </w:r>
                </w:p>
                <w:p w:rsidR="00EF23DE" w:rsidRPr="00884BD7" w:rsidRDefault="00EF23DE" w:rsidP="00884BD7">
                  <w:pPr>
                    <w:spacing w:after="0"/>
                    <w:jc w:val="right"/>
                    <w:rPr>
                      <w:b/>
                      <w:color w:val="000000" w:themeColor="text1"/>
                      <w:sz w:val="20"/>
                      <w:szCs w:val="20"/>
                    </w:rPr>
                  </w:pPr>
                  <w:r w:rsidRPr="00884BD7">
                    <w:rPr>
                      <w:b/>
                      <w:i/>
                      <w:color w:val="000000" w:themeColor="text1"/>
                      <w:sz w:val="20"/>
                      <w:szCs w:val="20"/>
                    </w:rPr>
                    <w:t>Fuente: Diccionario RAE.</w:t>
                  </w:r>
                </w:p>
              </w:txbxContent>
            </v:textbox>
          </v:roundrect>
        </w:pict>
      </w:r>
    </w:p>
    <w:p w:rsidR="00E817C7" w:rsidRDefault="00E817C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81E78" w:rsidRDefault="00933856" w:rsidP="00781E78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077" type="#_x0000_t13" style="position:absolute;left:0;text-align:left;margin-left:454.75pt;margin-top:33.25pt;width:41.65pt;height:33.7pt;z-index:251616256" fillcolor="#c0504d [3205]" strokecolor="#f2f2f2 [3041]" strokeweight="3pt">
            <v:shadow on="t" type="perspective" color="#622423 [1605]" opacity=".5" offset="1pt" offset2="-1pt"/>
            <v:textbox style="mso-next-textbox:#_x0000_s1077">
              <w:txbxContent>
                <w:p w:rsidR="00EF23DE" w:rsidRDefault="00EF23DE">
                  <w:r>
                    <w:t xml:space="preserve">  5</w:t>
                  </w:r>
                </w:p>
              </w:txbxContent>
            </v:textbox>
          </v:shape>
        </w:pict>
      </w:r>
    </w:p>
    <w:p w:rsidR="009F6656" w:rsidRDefault="00933856" w:rsidP="00781E78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lastRenderedPageBreak/>
        <w:pict>
          <v:rect id="_x0000_s1204" style="position:absolute;left:0;text-align:left;margin-left:-50.55pt;margin-top:-5.85pt;width:48.55pt;height:23.45pt;z-index:251669504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781E78">
                  <w:r>
                    <w:t xml:space="preserve">    3.1</w:t>
                  </w:r>
                </w:p>
              </w:txbxContent>
            </v:textbox>
          </v:rect>
        </w:pict>
      </w:r>
      <w:r w:rsidR="004316ED">
        <w:rPr>
          <w:rFonts w:ascii="Arial" w:hAnsi="Arial" w:cs="Arial"/>
          <w:color w:val="000000"/>
          <w:sz w:val="24"/>
          <w:szCs w:val="24"/>
        </w:rPr>
        <w:t xml:space="preserve"> </w:t>
      </w:r>
      <w:r w:rsidR="009F6656" w:rsidRPr="00781E78">
        <w:rPr>
          <w:rFonts w:ascii="Arial" w:hAnsi="Arial" w:cs="Arial"/>
          <w:color w:val="000000"/>
          <w:sz w:val="24"/>
          <w:szCs w:val="24"/>
        </w:rPr>
        <w:t>Observa  detalladamente el mapa</w:t>
      </w:r>
      <w:r w:rsidR="00781E78">
        <w:rPr>
          <w:rFonts w:ascii="Arial" w:hAnsi="Arial" w:cs="Arial"/>
          <w:color w:val="000000"/>
          <w:sz w:val="24"/>
          <w:szCs w:val="24"/>
        </w:rPr>
        <w:t xml:space="preserve"> y </w:t>
      </w:r>
      <w:r w:rsidR="00D560C0">
        <w:rPr>
          <w:rFonts w:ascii="Arial" w:hAnsi="Arial" w:cs="Arial"/>
          <w:color w:val="000000"/>
          <w:sz w:val="24"/>
          <w:szCs w:val="24"/>
        </w:rPr>
        <w:t xml:space="preserve">luego responde en el espacio dado las siguientes preguntas  ¿Qué </w:t>
      </w:r>
      <w:r w:rsidR="004316ED">
        <w:rPr>
          <w:rFonts w:ascii="Arial" w:hAnsi="Arial" w:cs="Arial"/>
          <w:color w:val="000000"/>
          <w:sz w:val="24"/>
          <w:szCs w:val="24"/>
        </w:rPr>
        <w:t>continente</w:t>
      </w:r>
      <w:r w:rsidR="00D560C0">
        <w:rPr>
          <w:rFonts w:ascii="Arial" w:hAnsi="Arial" w:cs="Arial"/>
          <w:color w:val="000000"/>
          <w:sz w:val="24"/>
          <w:szCs w:val="24"/>
        </w:rPr>
        <w:t xml:space="preserve"> se identifica en el mapa?,  ¿Cuáles son</w:t>
      </w:r>
      <w:r w:rsidR="004316ED">
        <w:rPr>
          <w:rFonts w:ascii="Arial" w:hAnsi="Arial" w:cs="Arial"/>
          <w:color w:val="000000"/>
          <w:sz w:val="24"/>
          <w:szCs w:val="24"/>
        </w:rPr>
        <w:t xml:space="preserve"> países que  participaron en el sistema de alianza</w:t>
      </w:r>
      <w:r w:rsidR="00D560C0">
        <w:rPr>
          <w:rFonts w:ascii="Arial" w:hAnsi="Arial" w:cs="Arial"/>
          <w:color w:val="000000"/>
          <w:sz w:val="24"/>
          <w:szCs w:val="24"/>
        </w:rPr>
        <w:t>?</w:t>
      </w:r>
    </w:p>
    <w:p w:rsidR="004316ED" w:rsidRPr="00781E78" w:rsidRDefault="00D560C0" w:rsidP="00781E78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drawing>
          <wp:anchor distT="0" distB="0" distL="114300" distR="114300" simplePos="0" relativeHeight="251594752" behindDoc="0" locked="0" layoutInCell="1" allowOverlap="1">
            <wp:simplePos x="0" y="0"/>
            <wp:positionH relativeFrom="column">
              <wp:posOffset>-63840</wp:posOffset>
            </wp:positionH>
            <wp:positionV relativeFrom="paragraph">
              <wp:posOffset>11843</wp:posOffset>
            </wp:positionV>
            <wp:extent cx="6143817" cy="4009213"/>
            <wp:effectExtent l="38100" t="57150" r="123633" b="86537"/>
            <wp:wrapNone/>
            <wp:docPr id="27" name="Imagen 27" descr="C:\Users\Monica\Desktop\ma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Monica\Desktop\map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817" cy="4009213"/>
                    </a:xfrm>
                    <a:prstGeom prst="rect">
                      <a:avLst/>
                    </a:prstGeom>
                    <a:ln w="38100" cap="sq">
                      <a:solidFill>
                        <a:srgbClr val="C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781E78" w:rsidRPr="00781E78" w:rsidRDefault="00781E78" w:rsidP="00781E78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817C7" w:rsidRDefault="00E817C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Pr="00CA083D" w:rsidRDefault="00614F3C" w:rsidP="009B3313">
      <w:pPr>
        <w:spacing w:line="360" w:lineRule="auto"/>
        <w:rPr>
          <w:rFonts w:ascii="Arial" w:hAnsi="Arial" w:cs="Arial"/>
          <w:b/>
          <w:color w:val="7030A0"/>
          <w:sz w:val="24"/>
          <w:szCs w:val="24"/>
        </w:rPr>
      </w:pPr>
    </w:p>
    <w:p w:rsidR="009402DA" w:rsidRDefault="009402D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81E78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097" type="#_x0000_t13" style="position:absolute;left:0;text-align:left;margin-left:455.4pt;margin-top:189.75pt;width:41.65pt;height:34.4pt;z-index:251617280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BA1FB6">
                  <w:pPr>
                    <w:jc w:val="center"/>
                  </w:pPr>
                  <w:r>
                    <w:t>6</w:t>
                  </w:r>
                </w:p>
              </w:txbxContent>
            </v:textbox>
          </v:shape>
        </w:pict>
      </w:r>
      <w:r w:rsidR="009F6656">
        <w:rPr>
          <w:rFonts w:ascii="Arial" w:hAnsi="Arial" w:cs="Arial"/>
          <w:color w:val="000000"/>
          <w:sz w:val="24"/>
          <w:szCs w:val="24"/>
        </w:rPr>
        <w:t>R.___________________________________________________________________________________________________________________________________________________________________________________________________</w:t>
      </w:r>
      <w:r w:rsidR="004316ED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</w:t>
      </w:r>
      <w:r w:rsidR="00AE7387">
        <w:rPr>
          <w:rFonts w:ascii="Arial" w:hAnsi="Arial" w:cs="Arial"/>
          <w:color w:val="000000"/>
          <w:sz w:val="24"/>
          <w:szCs w:val="24"/>
        </w:rPr>
        <w:t>__________________________________________________________________</w:t>
      </w:r>
    </w:p>
    <w:p w:rsidR="0053420F" w:rsidRDefault="0053420F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524CCA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lastRenderedPageBreak/>
        <w:pict>
          <v:rect id="_x0000_s1207" style="position:absolute;left:0;text-align:left;margin-left:-51.45pt;margin-top:-1.75pt;width:48.55pt;height:23.45pt;z-index:251672576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4316ED">
                  <w:r>
                    <w:t xml:space="preserve">    3.2</w:t>
                  </w:r>
                </w:p>
              </w:txbxContent>
            </v:textbox>
          </v:rect>
        </w:pict>
      </w:r>
      <w:r w:rsidR="004316ED">
        <w:rPr>
          <w:rFonts w:ascii="Arial" w:hAnsi="Arial" w:cs="Arial"/>
          <w:color w:val="000000"/>
          <w:sz w:val="24"/>
          <w:szCs w:val="24"/>
        </w:rPr>
        <w:t xml:space="preserve"> </w:t>
      </w:r>
      <w:r w:rsidR="00CE2418">
        <w:rPr>
          <w:rFonts w:ascii="Arial" w:hAnsi="Arial" w:cs="Arial"/>
          <w:color w:val="000000"/>
          <w:sz w:val="24"/>
          <w:szCs w:val="24"/>
        </w:rPr>
        <w:t>En el mapa anterior</w:t>
      </w:r>
      <w:r w:rsidR="00CE2418" w:rsidRPr="00DC0741">
        <w:rPr>
          <w:rFonts w:ascii="Arial" w:hAnsi="Arial" w:cs="Arial"/>
          <w:color w:val="000000"/>
          <w:sz w:val="24"/>
          <w:szCs w:val="24"/>
        </w:rPr>
        <w:t xml:space="preserve"> </w:t>
      </w:r>
      <w:r w:rsidR="009F6656" w:rsidRPr="00DC0741">
        <w:rPr>
          <w:rFonts w:ascii="Arial" w:hAnsi="Arial" w:cs="Arial"/>
          <w:color w:val="000000"/>
          <w:sz w:val="24"/>
          <w:szCs w:val="24"/>
          <w:u w:val="single"/>
        </w:rPr>
        <w:t>Identifica</w:t>
      </w:r>
      <w:r w:rsidR="009F6656" w:rsidRPr="00DC0741">
        <w:rPr>
          <w:rFonts w:ascii="Arial" w:hAnsi="Arial" w:cs="Arial"/>
          <w:i/>
          <w:color w:val="000000"/>
          <w:sz w:val="24"/>
          <w:szCs w:val="24"/>
          <w:u w:val="single"/>
        </w:rPr>
        <w:t xml:space="preserve"> </w:t>
      </w:r>
      <w:r w:rsidR="009F6656">
        <w:rPr>
          <w:rFonts w:ascii="Arial" w:hAnsi="Arial" w:cs="Arial"/>
          <w:color w:val="000000"/>
          <w:sz w:val="24"/>
          <w:szCs w:val="24"/>
        </w:rPr>
        <w:t>las di</w:t>
      </w:r>
      <w:r w:rsidR="00524CCA">
        <w:rPr>
          <w:rFonts w:ascii="Arial" w:hAnsi="Arial" w:cs="Arial"/>
          <w:color w:val="000000"/>
          <w:sz w:val="24"/>
          <w:szCs w:val="24"/>
        </w:rPr>
        <w:t>ferentes alianzas, ¿Qué países o imperios las conforman?</w:t>
      </w:r>
      <w:r w:rsidR="009F6656">
        <w:rPr>
          <w:rFonts w:ascii="Arial" w:hAnsi="Arial" w:cs="Arial"/>
          <w:color w:val="000000"/>
          <w:sz w:val="24"/>
          <w:szCs w:val="24"/>
        </w:rPr>
        <w:t xml:space="preserve"> ordénalas cronológicamente</w:t>
      </w:r>
      <w:r w:rsidR="002C1A59">
        <w:rPr>
          <w:rFonts w:ascii="Arial" w:hAnsi="Arial" w:cs="Arial"/>
          <w:color w:val="000000"/>
          <w:sz w:val="24"/>
          <w:szCs w:val="24"/>
        </w:rPr>
        <w:t>, ¿Cuáles son las  zonas en conflicto?</w:t>
      </w:r>
    </w:p>
    <w:p w:rsidR="009F6656" w:rsidRDefault="00AE738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R.</w:t>
      </w:r>
      <w:r w:rsidR="009F6656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24CCA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E2418">
        <w:rPr>
          <w:rFonts w:ascii="Arial" w:hAnsi="Arial" w:cs="Arial"/>
          <w:color w:val="000000"/>
          <w:sz w:val="24"/>
          <w:szCs w:val="24"/>
        </w:rPr>
        <w:t>________________________________________________________________</w:t>
      </w:r>
    </w:p>
    <w:p w:rsidR="00AE7387" w:rsidRDefault="00933856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209" style="position:absolute;left:0;text-align:left;margin-left:-51.45pt;margin-top:-.1pt;width:48.55pt;height:23.45pt;z-index:251673600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CE2418">
                  <w:r>
                    <w:t xml:space="preserve">    3.3</w:t>
                  </w:r>
                </w:p>
              </w:txbxContent>
            </v:textbox>
          </v:rect>
        </w:pict>
      </w:r>
      <w:r w:rsidR="00524CCA" w:rsidRPr="00524CCA">
        <w:rPr>
          <w:rFonts w:ascii="Arial" w:hAnsi="Arial" w:cs="Arial"/>
          <w:color w:val="000000"/>
          <w:sz w:val="24"/>
          <w:szCs w:val="24"/>
        </w:rPr>
        <w:t>¿Por qué r</w:t>
      </w:r>
      <w:r w:rsidR="00884BD7">
        <w:rPr>
          <w:rFonts w:ascii="Arial" w:hAnsi="Arial" w:cs="Arial"/>
          <w:color w:val="000000"/>
          <w:sz w:val="24"/>
          <w:szCs w:val="24"/>
        </w:rPr>
        <w:t xml:space="preserve">azón potencias que </w:t>
      </w:r>
      <w:r w:rsidR="0079446F">
        <w:rPr>
          <w:rFonts w:ascii="Arial" w:hAnsi="Arial" w:cs="Arial"/>
          <w:color w:val="000000"/>
          <w:sz w:val="24"/>
          <w:szCs w:val="24"/>
        </w:rPr>
        <w:t>Geográficamente</w:t>
      </w:r>
      <w:r w:rsidR="00524CCA" w:rsidRPr="00524CCA">
        <w:rPr>
          <w:rFonts w:ascii="Arial" w:hAnsi="Arial" w:cs="Arial"/>
          <w:color w:val="000000"/>
          <w:sz w:val="24"/>
          <w:szCs w:val="24"/>
        </w:rPr>
        <w:t xml:space="preserve"> se encuentran alejadas se unieron en una alianza</w:t>
      </w:r>
      <w:r w:rsidR="0079446F">
        <w:rPr>
          <w:rFonts w:ascii="Arial" w:hAnsi="Arial" w:cs="Arial"/>
          <w:color w:val="000000"/>
          <w:sz w:val="24"/>
          <w:szCs w:val="24"/>
        </w:rPr>
        <w:t>?</w:t>
      </w:r>
      <w:r w:rsidR="00524CCA" w:rsidRPr="00524CCA">
        <w:rPr>
          <w:rFonts w:ascii="Arial" w:hAnsi="Arial" w:cs="Arial"/>
          <w:color w:val="000000"/>
          <w:sz w:val="24"/>
          <w:szCs w:val="24"/>
        </w:rPr>
        <w:t>, específicamente la Triple Entente.</w:t>
      </w:r>
      <w:r w:rsidR="00AE7387">
        <w:rPr>
          <w:rFonts w:ascii="Arial" w:hAnsi="Arial" w:cs="Arial"/>
          <w:color w:val="000000"/>
          <w:sz w:val="24"/>
          <w:szCs w:val="24"/>
        </w:rPr>
        <w:t xml:space="preserve"> Justifica tu respuesta, recuerda que puedes buscar información en los sitios señalados en la página 5 de la guía.</w:t>
      </w:r>
    </w:p>
    <w:p w:rsidR="00524CCA" w:rsidRDefault="00AE7387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R.</w:t>
      </w:r>
      <w:r w:rsidR="00524CCA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color w:val="000000"/>
          <w:sz w:val="24"/>
          <w:szCs w:val="24"/>
        </w:rPr>
        <w:t>______________________________</w:t>
      </w:r>
    </w:p>
    <w:p w:rsidR="00CE2418" w:rsidRDefault="00933856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210" style="position:absolute;left:0;text-align:left;margin-left:-51.45pt;margin-top:.1pt;width:48.55pt;height:23.45pt;z-index:251674624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CE2418">
                  <w:r>
                    <w:t xml:space="preserve">    3.4</w:t>
                  </w:r>
                </w:p>
              </w:txbxContent>
            </v:textbox>
          </v:rect>
        </w:pict>
      </w:r>
      <w:r w:rsidR="00CE2418">
        <w:rPr>
          <w:rFonts w:ascii="Arial" w:hAnsi="Arial" w:cs="Arial"/>
          <w:color w:val="000000"/>
          <w:sz w:val="24"/>
          <w:szCs w:val="24"/>
        </w:rPr>
        <w:t>Ahora que ya has trabajado en la actividad  estas en condiciones de</w:t>
      </w:r>
      <w:r w:rsidR="00AE7387">
        <w:rPr>
          <w:rFonts w:ascii="Arial" w:hAnsi="Arial" w:cs="Arial"/>
          <w:color w:val="000000"/>
          <w:sz w:val="24"/>
          <w:szCs w:val="24"/>
        </w:rPr>
        <w:t xml:space="preserve"> responder  ¿</w:t>
      </w:r>
      <w:r w:rsidR="00884BD7">
        <w:rPr>
          <w:rFonts w:ascii="Arial" w:hAnsi="Arial" w:cs="Arial"/>
          <w:color w:val="000000"/>
          <w:sz w:val="24"/>
          <w:szCs w:val="24"/>
        </w:rPr>
        <w:t>Cuál es el contexto</w:t>
      </w:r>
      <w:r w:rsidR="00AE7387">
        <w:rPr>
          <w:rFonts w:ascii="Arial" w:hAnsi="Arial" w:cs="Arial"/>
          <w:color w:val="000000"/>
          <w:sz w:val="24"/>
          <w:szCs w:val="24"/>
        </w:rPr>
        <w:t xml:space="preserve"> </w:t>
      </w:r>
      <w:r w:rsidR="00884BD7">
        <w:rPr>
          <w:rFonts w:ascii="Arial" w:hAnsi="Arial" w:cs="Arial"/>
          <w:color w:val="000000"/>
          <w:sz w:val="24"/>
          <w:szCs w:val="24"/>
        </w:rPr>
        <w:t>histórico</w:t>
      </w:r>
      <w:r w:rsidR="00AE7387">
        <w:rPr>
          <w:rFonts w:ascii="Arial" w:hAnsi="Arial" w:cs="Arial"/>
          <w:color w:val="000000"/>
          <w:sz w:val="24"/>
          <w:szCs w:val="24"/>
        </w:rPr>
        <w:t xml:space="preserve"> que</w:t>
      </w:r>
      <w:r w:rsidR="00CE2418">
        <w:rPr>
          <w:rFonts w:ascii="Arial" w:hAnsi="Arial" w:cs="Arial"/>
          <w:color w:val="000000"/>
          <w:sz w:val="24"/>
          <w:szCs w:val="24"/>
        </w:rPr>
        <w:t xml:space="preserve"> se representa en el mapa y su relación con la Primera Guerra Mundial? Justifica tu respuesta.</w:t>
      </w:r>
    </w:p>
    <w:p w:rsidR="00CE2418" w:rsidRDefault="00933856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oundrect id="_x0000_s1342" style="position:absolute;left:0;text-align:left;margin-left:-12.35pt;margin-top:84.5pt;width:259.45pt;height:51.65pt;z-index:251726848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884BD7" w:rsidRPr="00884BD7" w:rsidRDefault="00884BD7" w:rsidP="00884BD7">
                  <w:pPr>
                    <w:spacing w:after="0" w:line="240" w:lineRule="auto"/>
                    <w:jc w:val="center"/>
                    <w:rPr>
                      <w:b/>
                      <w:color w:val="000000" w:themeColor="text1"/>
                      <w:sz w:val="20"/>
                      <w:szCs w:val="20"/>
                      <w:u w:val="single"/>
                    </w:rPr>
                  </w:pPr>
                  <w:r w:rsidRPr="00884BD7">
                    <w:rPr>
                      <w:b/>
                      <w:color w:val="000000" w:themeColor="text1"/>
                      <w:sz w:val="20"/>
                      <w:szCs w:val="20"/>
                      <w:u w:val="single"/>
                    </w:rPr>
                    <w:t>Concepto</w:t>
                  </w:r>
                </w:p>
                <w:p w:rsidR="00884BD7" w:rsidRPr="00002BEC" w:rsidRDefault="00884BD7" w:rsidP="00884BD7">
                  <w:pPr>
                    <w:spacing w:after="0"/>
                    <w:jc w:val="both"/>
                    <w:rPr>
                      <w:sz w:val="18"/>
                      <w:szCs w:val="18"/>
                    </w:rPr>
                  </w:pPr>
                  <w:r w:rsidRPr="00884BD7">
                    <w:rPr>
                      <w:b/>
                      <w:i/>
                      <w:color w:val="000000" w:themeColor="text1"/>
                      <w:sz w:val="18"/>
                      <w:szCs w:val="18"/>
                    </w:rPr>
                    <w:t>Contexto Histórico</w:t>
                  </w:r>
                  <w:r w:rsidRPr="00884BD7">
                    <w:rPr>
                      <w:b/>
                      <w:i/>
                      <w:color w:val="000000" w:themeColor="text1"/>
                      <w:sz w:val="20"/>
                      <w:szCs w:val="20"/>
                    </w:rPr>
                    <w:t>:</w:t>
                  </w:r>
                  <w:r w:rsidRPr="00884BD7">
                    <w:rPr>
                      <w:sz w:val="20"/>
                      <w:szCs w:val="20"/>
                    </w:rPr>
                    <w:t xml:space="preserve"> </w:t>
                  </w:r>
                  <w:r w:rsidRPr="00002BEC">
                    <w:rPr>
                      <w:sz w:val="18"/>
                      <w:szCs w:val="18"/>
                    </w:rPr>
                    <w:t>circunstancias que rodean un hecho.</w:t>
                  </w:r>
                </w:p>
                <w:p w:rsidR="00884BD7" w:rsidRPr="00002BEC" w:rsidRDefault="00884BD7" w:rsidP="00884BD7">
                  <w:pPr>
                    <w:spacing w:after="0"/>
                    <w:jc w:val="right"/>
                    <w:rPr>
                      <w:b/>
                      <w:i/>
                      <w:color w:val="000000" w:themeColor="text1"/>
                      <w:sz w:val="18"/>
                      <w:szCs w:val="18"/>
                    </w:rPr>
                  </w:pPr>
                  <w:r w:rsidRPr="00002BEC">
                    <w:rPr>
                      <w:b/>
                      <w:i/>
                      <w:sz w:val="18"/>
                      <w:szCs w:val="18"/>
                    </w:rPr>
                    <w:t xml:space="preserve">Fuente: Historia del Mundo Contemporáneo. </w:t>
                  </w:r>
                </w:p>
                <w:p w:rsidR="00884BD7" w:rsidRPr="00884BD7" w:rsidRDefault="00884BD7" w:rsidP="00884BD7">
                  <w:pPr>
                    <w:spacing w:after="0" w:line="240" w:lineRule="auto"/>
                    <w:rPr>
                      <w:b/>
                      <w:i/>
                      <w:color w:val="000000" w:themeColor="text1"/>
                    </w:rPr>
                  </w:pPr>
                </w:p>
              </w:txbxContent>
            </v:textbox>
          </v:round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211" type="#_x0000_t13" style="position:absolute;left:0;text-align:left;margin-left:451.5pt;margin-top:109pt;width:41.65pt;height:34.4pt;z-index:251675648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4B5CD6">
                  <w:pPr>
                    <w:jc w:val="center"/>
                  </w:pPr>
                  <w:r>
                    <w:t>7</w:t>
                  </w:r>
                </w:p>
              </w:txbxContent>
            </v:textbox>
          </v:shape>
        </w:pict>
      </w:r>
      <w:r w:rsidR="00AE7387">
        <w:rPr>
          <w:rFonts w:ascii="Arial" w:hAnsi="Arial" w:cs="Arial"/>
          <w:color w:val="000000"/>
          <w:sz w:val="24"/>
          <w:szCs w:val="24"/>
        </w:rPr>
        <w:t>R.</w:t>
      </w:r>
      <w:r w:rsidR="00CE2418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7387" w:rsidRPr="00884BD7" w:rsidRDefault="00884BD7" w:rsidP="00524CCA">
      <w:pPr>
        <w:spacing w:line="360" w:lineRule="auto"/>
        <w:jc w:val="both"/>
        <w:rPr>
          <w:rFonts w:asciiTheme="minorHAnsi" w:hAnsiTheme="minorHAnsi" w:cs="Arial"/>
          <w:color w:val="000000"/>
          <w:sz w:val="20"/>
          <w:szCs w:val="20"/>
        </w:rPr>
      </w:pPr>
      <w:r>
        <w:rPr>
          <w:rFonts w:asciiTheme="minorHAnsi" w:hAnsiTheme="minorHAnsi" w:cs="Arial"/>
          <w:color w:val="000000"/>
          <w:sz w:val="20"/>
          <w:szCs w:val="20"/>
        </w:rPr>
        <w:t>Conceptos</w:t>
      </w:r>
    </w:p>
    <w:p w:rsidR="00781E78" w:rsidRDefault="00933856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lastRenderedPageBreak/>
        <w:pict>
          <v:shape id="_x0000_s1212" type="#_x0000_t106" style="position:absolute;left:0;text-align:left;margin-left:-28.4pt;margin-top:-14.2pt;width:276.45pt;height:34.65pt;z-index:251676672" adj="7302,44135" fillcolor="white [3201]" strokecolor="#c0504d [3205]" strokeweight="2.5pt">
            <v:shadow color="#868686"/>
            <v:textbox style="mso-next-textbox:#_x0000_s1212">
              <w:txbxContent>
                <w:p w:rsidR="00EF23DE" w:rsidRPr="007106F5" w:rsidRDefault="00EF23DE" w:rsidP="004B5CD6">
                  <w:pPr>
                    <w:jc w:val="center"/>
                    <w:rPr>
                      <w:rFonts w:ascii="Berlin Sans FB" w:hAnsi="Berlin Sans FB"/>
                      <w:b/>
                      <w:color w:val="808080" w:themeColor="background1" w:themeShade="80"/>
                      <w:sz w:val="32"/>
                      <w:szCs w:val="32"/>
                    </w:rPr>
                  </w:pPr>
                  <w:r>
                    <w:rPr>
                      <w:rFonts w:ascii="Berlin Sans FB" w:hAnsi="Berlin Sans FB"/>
                      <w:b/>
                      <w:color w:val="808080" w:themeColor="background1" w:themeShade="80"/>
                      <w:sz w:val="32"/>
                      <w:szCs w:val="32"/>
                    </w:rPr>
                    <w:t xml:space="preserve">Dato de Interés </w:t>
                  </w:r>
                </w:p>
              </w:txbxContent>
            </v:textbox>
          </v:shape>
        </w:pict>
      </w:r>
      <w:r w:rsidR="004B5CD6">
        <w:rPr>
          <w:rFonts w:ascii="Arial" w:hAnsi="Arial" w:cs="Arial"/>
          <w:noProof/>
          <w:color w:val="000000"/>
          <w:sz w:val="24"/>
          <w:szCs w:val="24"/>
          <w:lang w:eastAsia="es-CL"/>
        </w:rPr>
        <w:drawing>
          <wp:anchor distT="0" distB="0" distL="114300" distR="114300" simplePos="0" relativeHeight="251600896" behindDoc="0" locked="0" layoutInCell="1" allowOverlap="1">
            <wp:simplePos x="0" y="0"/>
            <wp:positionH relativeFrom="column">
              <wp:posOffset>3295015</wp:posOffset>
            </wp:positionH>
            <wp:positionV relativeFrom="paragraph">
              <wp:posOffset>-91440</wp:posOffset>
            </wp:positionV>
            <wp:extent cx="782955" cy="767715"/>
            <wp:effectExtent l="19050" t="0" r="0" b="0"/>
            <wp:wrapNone/>
            <wp:docPr id="14" name="Imagen 2" descr="Búsqued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Búsqued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7677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213" style="position:absolute;left:0;text-align:left;margin-left:252.55pt;margin-top:-14.2pt;width:230.25pt;height:67.2pt;z-index:-251638784;mso-position-horizontal-relative:text;mso-position-vertical-relative:text" filled="f" fillcolor="white [3201]" strokecolor="#c0504d [3205]" strokeweight="1pt">
            <v:stroke dashstyle="dash"/>
            <v:shadow color="#868686"/>
            <v:textbox>
              <w:txbxContent>
                <w:p w:rsidR="00EF23DE" w:rsidRPr="00A57058" w:rsidRDefault="00EF23DE" w:rsidP="004B5CD6">
                  <w:pPr>
                    <w:ind w:left="1275"/>
                    <w:rPr>
                      <w:rFonts w:ascii="Berlin Sans FB" w:hAnsi="Berlin Sans FB"/>
                    </w:rPr>
                  </w:pPr>
                  <w:r w:rsidRPr="00A57058">
                    <w:rPr>
                      <w:rFonts w:ascii="Berlin Sans FB" w:hAnsi="Berlin Sans FB"/>
                    </w:rPr>
                    <w:t xml:space="preserve">Estimado alumno  debes leer         atentamente las INDICACIONES y las </w:t>
                  </w:r>
                  <w:r>
                    <w:rPr>
                      <w:rFonts w:ascii="Berlin Sans FB" w:hAnsi="Berlin Sans FB"/>
                    </w:rPr>
                    <w:t>ACTIVIDADES,</w:t>
                  </w:r>
                  <w:r w:rsidRPr="00A57058">
                    <w:rPr>
                      <w:rFonts w:ascii="Berlin Sans FB" w:hAnsi="Berlin Sans FB"/>
                    </w:rPr>
                    <w:t xml:space="preserve"> cualquier duda debes recurrir al profesor.</w:t>
                  </w:r>
                </w:p>
              </w:txbxContent>
            </v:textbox>
          </v:rect>
        </w:pict>
      </w:r>
    </w:p>
    <w:p w:rsidR="00781E78" w:rsidRDefault="00781E78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81E78" w:rsidRDefault="00933856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60" style="position:absolute;left:0;text-align:left;margin-left:-37.85pt;margin-top:14.3pt;width:250.2pt;height:332.5pt;z-index:251649024" filled="f" fillcolor="white [3201]" strokecolor="#c0504d [3205]" strokeweight="1pt">
            <v:stroke dashstyle="dash"/>
            <v:shadow on="t" color="#868686" opacity=".5" offset="-6pt,-6pt"/>
            <v:textbox>
              <w:txbxContent>
                <w:p w:rsidR="00EF23DE" w:rsidRDefault="00EF23DE" w:rsidP="00EE1B5C">
                  <w:pPr>
                    <w:jc w:val="center"/>
                  </w:pPr>
                  <w:r w:rsidRPr="002B5687">
                    <w:rPr>
                      <w:noProof/>
                      <w:lang w:eastAsia="es-CL"/>
                    </w:rPr>
                    <w:drawing>
                      <wp:inline distT="0" distB="0" distL="0" distR="0">
                        <wp:extent cx="1264220" cy="847725"/>
                        <wp:effectExtent l="19050" t="0" r="0" b="0"/>
                        <wp:docPr id="15" name="Imagen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Monica\Pictures\img03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8110" cy="85033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F23DE" w:rsidRPr="00EE1B5C" w:rsidRDefault="00EF23DE" w:rsidP="00EE1B5C">
                  <w:pPr>
                    <w:jc w:val="both"/>
                  </w:pPr>
                  <w:r w:rsidRPr="00764CC9">
                    <w:rPr>
                      <w:rFonts w:ascii="Berlin Sans FB" w:hAnsi="Berlin Sans FB"/>
                      <w:b/>
                      <w:color w:val="943634" w:themeColor="accent2" w:themeShade="BF"/>
                    </w:rPr>
                    <w:t>El</w:t>
                  </w:r>
                  <w:r w:rsidRPr="00622F73">
                    <w:rPr>
                      <w:rFonts w:ascii="Berlin Sans FB" w:hAnsi="Berlin Sans FB"/>
                    </w:rPr>
                    <w:t xml:space="preserve"> siglo XX está marcado por la Propaganda, la caricatura fue junto a la viñeta un género </w:t>
                  </w:r>
                  <w:r>
                    <w:rPr>
                      <w:rFonts w:ascii="Berlin Sans FB" w:hAnsi="Berlin Sans FB"/>
                    </w:rPr>
                    <w:t xml:space="preserve">muy </w:t>
                  </w:r>
                  <w:r w:rsidRPr="00622F73">
                    <w:rPr>
                      <w:rFonts w:ascii="Berlin Sans FB" w:hAnsi="Berlin Sans FB"/>
                    </w:rPr>
                    <w:t>explotado durante la guerra</w:t>
                  </w:r>
                  <w:r>
                    <w:rPr>
                      <w:rFonts w:ascii="Berlin Sans FB" w:hAnsi="Berlin Sans FB"/>
                    </w:rPr>
                    <w:t>,</w:t>
                  </w:r>
                  <w:r w:rsidRPr="00622F73">
                    <w:rPr>
                      <w:rFonts w:ascii="Berlin Sans FB" w:hAnsi="Berlin Sans FB"/>
                    </w:rPr>
                    <w:t xml:space="preserve"> mandatarios </w:t>
                  </w:r>
                  <w:r>
                    <w:rPr>
                      <w:rFonts w:ascii="Berlin Sans FB" w:hAnsi="Berlin Sans FB"/>
                    </w:rPr>
                    <w:t>de los diferentes países, jefes</w:t>
                  </w:r>
                  <w:r w:rsidRPr="00622F73">
                    <w:rPr>
                      <w:rFonts w:ascii="Berlin Sans FB" w:hAnsi="Berlin Sans FB"/>
                    </w:rPr>
                    <w:t xml:space="preserve"> militares y tropas enemigas eran ridiculizados en los dibujos satíricos de las publicaciones del bando contario</w:t>
                  </w:r>
                  <w:r>
                    <w:rPr>
                      <w:rFonts w:ascii="Berlin Sans FB" w:hAnsi="Berlin Sans FB"/>
                    </w:rPr>
                    <w:t>,</w:t>
                  </w:r>
                  <w:r w:rsidRPr="00622F73">
                    <w:rPr>
                      <w:rFonts w:ascii="Berlin Sans FB" w:hAnsi="Berlin Sans FB"/>
                    </w:rPr>
                    <w:t xml:space="preserve"> la pr</w:t>
                  </w:r>
                  <w:r>
                    <w:rPr>
                      <w:rFonts w:ascii="Berlin Sans FB" w:hAnsi="Berlin Sans FB"/>
                    </w:rPr>
                    <w:t>imera guerra mundial fue un perí</w:t>
                  </w:r>
                  <w:r w:rsidRPr="00622F73">
                    <w:rPr>
                      <w:rFonts w:ascii="Berlin Sans FB" w:hAnsi="Berlin Sans FB"/>
                    </w:rPr>
                    <w:t>odo extraordinariamente fértil en el género de la viñeta</w:t>
                  </w:r>
                  <w:r w:rsidR="00884BD7">
                    <w:rPr>
                      <w:rFonts w:ascii="Berlin Sans FB" w:hAnsi="Berlin Sans FB"/>
                    </w:rPr>
                    <w:t>,</w:t>
                  </w:r>
                  <w:r w:rsidRPr="00622F73">
                    <w:rPr>
                      <w:rFonts w:ascii="Berlin Sans FB" w:hAnsi="Berlin Sans FB"/>
                    </w:rPr>
                    <w:t xml:space="preserve"> esta permitía transmitir mensajes que a veces no podían expresarse en palabras y en un lenguaje accesible a la mayoría d</w:t>
                  </w:r>
                  <w:r>
                    <w:rPr>
                      <w:rFonts w:ascii="Berlin Sans FB" w:hAnsi="Berlin Sans FB"/>
                    </w:rPr>
                    <w:t>e</w:t>
                  </w:r>
                  <w:r w:rsidRPr="00622F73">
                    <w:rPr>
                      <w:rFonts w:ascii="Berlin Sans FB" w:hAnsi="Berlin Sans FB"/>
                    </w:rPr>
                    <w:t xml:space="preserve"> la población</w:t>
                  </w:r>
                </w:p>
                <w:p w:rsidR="00EF23DE" w:rsidRPr="00622F73" w:rsidRDefault="00EF23DE" w:rsidP="00524CCA">
                  <w:pPr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Pr="00622F73" w:rsidRDefault="00EF23DE" w:rsidP="00524CCA">
                  <w:pPr>
                    <w:jc w:val="both"/>
                    <w:rPr>
                      <w:rFonts w:ascii="Berlin Sans FB" w:hAnsi="Berlin Sans FB"/>
                    </w:rPr>
                  </w:pPr>
                  <w:r>
                    <w:rPr>
                      <w:rFonts w:ascii="Berlin Sans FB" w:hAnsi="Berlin Sans FB"/>
                    </w:rPr>
                    <w:t xml:space="preserve">    </w:t>
                  </w:r>
                  <w:r w:rsidRPr="00E8753A">
                    <w:rPr>
                      <w:rFonts w:ascii="Berlin Sans FB" w:hAnsi="Berlin Sans FB"/>
                    </w:rPr>
                    <w:t xml:space="preserve">Pues bien ahora </w:t>
                  </w:r>
                  <w:r w:rsidRPr="00D82483">
                    <w:rPr>
                      <w:rFonts w:ascii="Berlin Sans FB" w:hAnsi="Berlin Sans FB"/>
                      <w:color w:val="943634" w:themeColor="accent2" w:themeShade="BF"/>
                      <w:sz w:val="28"/>
                      <w:szCs w:val="28"/>
                    </w:rPr>
                    <w:t>¡VAMOS A TRABAJAR!</w:t>
                  </w:r>
                </w:p>
                <w:p w:rsidR="00EF23DE" w:rsidRPr="00F32DF6" w:rsidRDefault="00EF23DE" w:rsidP="00524CCA">
                  <w:pPr>
                    <w:jc w:val="both"/>
                    <w:rPr>
                      <w:rFonts w:ascii="Berlin Sans FB" w:hAnsi="Berlin Sans FB"/>
                    </w:rPr>
                  </w:pPr>
                </w:p>
              </w:txbxContent>
            </v:textbox>
          </v: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161" type="#_x0000_t90" style="position:absolute;left:0;text-align:left;margin-left:221.6pt;margin-top:30.05pt;width:139.7pt;height:78.6pt;rotation:-176950524fd;flip:x;z-index:251650048" adj="13364" fillcolor="#d99594 [1941]" strokecolor="#c0504d [3205]" strokeweight="1pt">
            <v:fill color2="#c0504d [3205]" focusposition="1" focussize="" focus="50%" type="gradient"/>
            <v:shadow on="t" type="perspective" color="#622423 [1605]" offset="1pt" offset2="-3pt"/>
          </v:shape>
        </w:pict>
      </w:r>
    </w:p>
    <w:p w:rsidR="00781E78" w:rsidRDefault="00781E78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81E78" w:rsidRDefault="00781E78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81E78" w:rsidRDefault="00933856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62" style="position:absolute;left:0;text-align:left;margin-left:226.2pt;margin-top:16.55pt;width:261.6pt;height:412.15pt;z-index:251651072" filled="f" fillcolor="white [3201]" strokecolor="#c0504d [3205]" strokeweight="1pt">
            <v:stroke dashstyle="dash"/>
            <v:shadow on="t" color="#868686" opacity=".5" offset="6pt,6pt"/>
            <v:textbox style="mso-next-textbox:#_x0000_s1162">
              <w:txbxContent>
                <w:p w:rsidR="00EF23DE" w:rsidRDefault="00EF23DE" w:rsidP="002B5687">
                  <w:pPr>
                    <w:spacing w:after="0"/>
                  </w:pPr>
                  <w:r>
                    <w:t xml:space="preserve">                        </w:t>
                  </w:r>
                </w:p>
                <w:p w:rsidR="00EF23DE" w:rsidRPr="00D652EE" w:rsidRDefault="00EF23DE" w:rsidP="002B5687">
                  <w:pPr>
                    <w:spacing w:after="0"/>
                    <w:jc w:val="center"/>
                    <w:rPr>
                      <w:b/>
                      <w:color w:val="C00000"/>
                    </w:rPr>
                  </w:pPr>
                  <w:r>
                    <w:rPr>
                      <w:b/>
                      <w:color w:val="C00000"/>
                    </w:rPr>
                    <w:t>ACTIVIDAD  N°4: “El poder de la Propaganda”</w:t>
                  </w:r>
                </w:p>
                <w:p w:rsidR="00EF23DE" w:rsidRDefault="00EF23DE" w:rsidP="002B5687">
                  <w:pPr>
                    <w:spacing w:after="0"/>
                    <w:jc w:val="both"/>
                    <w:rPr>
                      <w:rFonts w:ascii="Berlin Sans FB" w:hAnsi="Berlin Sans FB"/>
                      <w:i/>
                      <w:color w:val="C00000"/>
                    </w:rPr>
                  </w:pPr>
                </w:p>
                <w:p w:rsidR="00EF23DE" w:rsidRPr="00020903" w:rsidRDefault="00EF23DE" w:rsidP="002B5687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020903">
                    <w:rPr>
                      <w:rFonts w:ascii="Berlin Sans FB" w:hAnsi="Berlin Sans FB"/>
                      <w:i/>
                      <w:color w:val="C00000"/>
                    </w:rPr>
                    <w:t>Objetivo:</w:t>
                  </w:r>
                  <w:r>
                    <w:rPr>
                      <w:rFonts w:ascii="Berlin Sans FB" w:hAnsi="Berlin Sans FB"/>
                    </w:rPr>
                    <w:t xml:space="preserve"> Analizar  fuentes iconográficas </w:t>
                  </w:r>
                </w:p>
                <w:p w:rsidR="00EF23DE" w:rsidRPr="00020903" w:rsidRDefault="00EF23DE" w:rsidP="002B5687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Pr="00764CC9" w:rsidRDefault="00EF23DE" w:rsidP="00764CC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020903">
                    <w:rPr>
                      <w:rFonts w:ascii="Berlin Sans FB" w:hAnsi="Berlin Sans FB"/>
                      <w:i/>
                      <w:color w:val="C00000"/>
                    </w:rPr>
                    <w:t>Indicaciones: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Pr="00206D66">
                    <w:rPr>
                      <w:rFonts w:ascii="Berlin Sans FB" w:hAnsi="Berlin Sans FB"/>
                      <w:color w:val="943634" w:themeColor="accent2" w:themeShade="BF"/>
                    </w:rPr>
                    <w:t>1-</w:t>
                  </w:r>
                  <w:r>
                    <w:rPr>
                      <w:rFonts w:ascii="Berlin Sans FB" w:hAnsi="Berlin Sans FB"/>
                    </w:rPr>
                    <w:t xml:space="preserve">Debes observar detalladamente las caricaturas que encontraras en la  siguiente página, tres en total y responder las preguntas, te recomiendo </w:t>
                  </w:r>
                  <w:r w:rsidRPr="00764CC9">
                    <w:rPr>
                      <w:rFonts w:ascii="Berlin Sans FB" w:hAnsi="Berlin Sans FB"/>
                    </w:rPr>
                    <w:t>utilizar como material de apoyo la pre</w:t>
                  </w:r>
                  <w:r w:rsidR="00914E7B">
                    <w:rPr>
                      <w:rFonts w:ascii="Berlin Sans FB" w:hAnsi="Berlin Sans FB"/>
                    </w:rPr>
                    <w:t>sentación  power point (ppt) n°2</w:t>
                  </w:r>
                  <w:r w:rsidR="00085DC7">
                    <w:rPr>
                      <w:rFonts w:ascii="Berlin Sans FB" w:hAnsi="Berlin Sans FB"/>
                    </w:rPr>
                    <w:t>:</w:t>
                  </w:r>
                  <w:r>
                    <w:rPr>
                      <w:rFonts w:ascii="Berlin Sans FB" w:hAnsi="Berlin Sans FB"/>
                    </w:rPr>
                    <w:t xml:space="preserve">  </w:t>
                  </w:r>
                  <w:r w:rsidR="00914E7B">
                    <w:rPr>
                      <w:rFonts w:ascii="Berlin Sans FB" w:hAnsi="Berlin Sans FB"/>
                    </w:rPr>
                    <w:t xml:space="preserve">“Antecedentes  de la Primera Guerra Mundial” </w:t>
                  </w:r>
                  <w:r w:rsidRPr="00764CC9">
                    <w:rPr>
                      <w:rFonts w:ascii="Berlin Sans FB" w:hAnsi="Berlin Sans FB"/>
                    </w:rPr>
                    <w:t>q</w:t>
                  </w:r>
                  <w:r w:rsidR="00914E7B">
                    <w:rPr>
                      <w:rFonts w:ascii="Berlin Sans FB" w:hAnsi="Berlin Sans FB"/>
                    </w:rPr>
                    <w:t xml:space="preserve">ue se encuentra en la sección </w:t>
                  </w:r>
                  <w:r>
                    <w:rPr>
                      <w:rFonts w:ascii="Berlin Sans FB" w:hAnsi="Berlin Sans FB"/>
                    </w:rPr>
                    <w:t xml:space="preserve"> </w:t>
                  </w:r>
                  <w:r w:rsidR="00914E7B">
                    <w:rPr>
                      <w:rFonts w:ascii="Berlin Sans FB" w:hAnsi="Berlin Sans FB"/>
                    </w:rPr>
                    <w:t>“Propuesta Didáctica” y el documento “Caricaturas y Viñetas”</w:t>
                  </w:r>
                  <w:r w:rsidR="00085DC7">
                    <w:rPr>
                      <w:rFonts w:ascii="Berlin Sans FB" w:hAnsi="Berlin Sans FB"/>
                    </w:rPr>
                    <w:t>,</w:t>
                  </w:r>
                  <w:r w:rsidR="00914E7B">
                    <w:rPr>
                      <w:rFonts w:ascii="Berlin Sans FB" w:hAnsi="Berlin Sans FB"/>
                    </w:rPr>
                    <w:t xml:space="preserve"> disponible en  la sección “Recursos de Historia”</w:t>
                  </w:r>
                  <w:r w:rsidR="00085DC7">
                    <w:rPr>
                      <w:rFonts w:ascii="Berlin Sans FB" w:hAnsi="Berlin Sans FB"/>
                    </w:rPr>
                    <w:t xml:space="preserve">, de </w:t>
                  </w:r>
                  <w:r w:rsidR="00914E7B">
                    <w:rPr>
                      <w:rFonts w:ascii="Berlin Sans FB" w:hAnsi="Berlin Sans FB"/>
                    </w:rPr>
                    <w:t xml:space="preserve"> la plataforma  virtual </w:t>
                  </w:r>
                  <w:hyperlink r:id="rId19" w:history="1">
                    <w:r w:rsidR="00914E7B" w:rsidRPr="009E2E5A">
                      <w:rPr>
                        <w:rStyle w:val="Hipervnculo"/>
                        <w:rFonts w:ascii="Berlin Sans FB" w:hAnsi="Berlin Sans FB"/>
                      </w:rPr>
                      <w:t>www.recurosdehistoria.wordpress.com</w:t>
                    </w:r>
                  </w:hyperlink>
                  <w:r w:rsidR="00914E7B">
                    <w:t>.</w:t>
                  </w:r>
                </w:p>
                <w:p w:rsidR="00EF23DE" w:rsidRPr="00764CC9" w:rsidRDefault="00EF23DE" w:rsidP="00764CC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Pr="00764CC9" w:rsidRDefault="00EF23DE" w:rsidP="00764CC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Default="00EF23DE" w:rsidP="00764CC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206D66">
                    <w:rPr>
                      <w:rFonts w:ascii="Berlin Sans FB" w:hAnsi="Berlin Sans FB"/>
                      <w:color w:val="943634" w:themeColor="accent2" w:themeShade="BF"/>
                    </w:rPr>
                    <w:t>2-</w:t>
                  </w:r>
                  <w:r w:rsidRPr="00764CC9">
                    <w:rPr>
                      <w:rFonts w:ascii="Berlin Sans FB" w:hAnsi="Berlin Sans FB"/>
                    </w:rPr>
                    <w:t xml:space="preserve"> Debes leer atentamente los enca</w:t>
                  </w:r>
                  <w:r w:rsidR="00914E7B">
                    <w:rPr>
                      <w:rFonts w:ascii="Berlin Sans FB" w:hAnsi="Berlin Sans FB"/>
                    </w:rPr>
                    <w:t>bezados de cada pregunta, tabla</w:t>
                  </w:r>
                  <w:r w:rsidRPr="00764CC9">
                    <w:rPr>
                      <w:rFonts w:ascii="Berlin Sans FB" w:hAnsi="Berlin Sans FB"/>
                    </w:rPr>
                    <w:t xml:space="preserve">  y luego responder, las acti</w:t>
                  </w:r>
                  <w:r w:rsidR="00914E7B">
                    <w:rPr>
                      <w:rFonts w:ascii="Berlin Sans FB" w:hAnsi="Berlin Sans FB"/>
                    </w:rPr>
                    <w:t xml:space="preserve">vidades son grupales </w:t>
                  </w:r>
                  <w:r>
                    <w:rPr>
                      <w:rFonts w:ascii="Berlin Sans FB" w:hAnsi="Berlin Sans FB"/>
                    </w:rPr>
                    <w:t>(máximo 4 alumnos).</w:t>
                  </w:r>
                </w:p>
                <w:p w:rsidR="00EF23DE" w:rsidRDefault="00EF23DE" w:rsidP="00764CC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Pr="00764CC9" w:rsidRDefault="00EF23DE" w:rsidP="00764CC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  <w:r w:rsidRPr="00D73977">
                    <w:rPr>
                      <w:rFonts w:ascii="Berlin Sans FB" w:hAnsi="Berlin Sans FB"/>
                      <w:color w:val="C00000"/>
                    </w:rPr>
                    <w:t>3-</w:t>
                  </w:r>
                  <w:r>
                    <w:rPr>
                      <w:rFonts w:ascii="Berlin Sans FB" w:hAnsi="Berlin Sans FB"/>
                    </w:rPr>
                    <w:t xml:space="preserve"> Las actividades serán </w:t>
                  </w:r>
                  <w:r w:rsidRPr="00764CC9">
                    <w:rPr>
                      <w:rFonts w:ascii="Berlin Sans FB" w:hAnsi="Berlin Sans FB"/>
                    </w:rPr>
                    <w:t>revisadas al final de la clase con tu profesor y compañeros.</w:t>
                  </w:r>
                </w:p>
                <w:p w:rsidR="00EF23DE" w:rsidRPr="00764CC9" w:rsidRDefault="00EF23DE" w:rsidP="00764CC9">
                  <w:pPr>
                    <w:spacing w:after="0"/>
                    <w:jc w:val="both"/>
                    <w:rPr>
                      <w:rFonts w:ascii="Berlin Sans FB" w:hAnsi="Berlin Sans FB"/>
                    </w:rPr>
                  </w:pPr>
                </w:p>
                <w:p w:rsidR="00EF23DE" w:rsidRPr="00EE1B5C" w:rsidRDefault="00EF23DE" w:rsidP="00EE1B5C">
                  <w:pPr>
                    <w:spacing w:after="0"/>
                    <w:jc w:val="center"/>
                    <w:rPr>
                      <w:rFonts w:ascii="Berlin Sans FB" w:hAnsi="Berlin Sans FB"/>
                      <w:b/>
                    </w:rPr>
                  </w:pPr>
                  <w:r w:rsidRPr="00EE1B5C">
                    <w:rPr>
                      <w:rFonts w:ascii="Berlin Sans FB" w:hAnsi="Berlin Sans FB"/>
                      <w:b/>
                    </w:rPr>
                    <w:t>Si tienes dudas  recuerda que tu profesor te puede ayudar y guiar en el trabajo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oval id="_x0000_s1269" style="position:absolute;left:0;text-align:left;margin-left:242.3pt;margin-top:28.65pt;width:89.8pt;height:28.5pt;z-index:251691008" filled="f" fillcolor="white [3201]" strokecolor="#c0504d [3205]" strokeweight="2.5pt">
            <v:shadow color="#868686"/>
          </v:oval>
        </w:pict>
      </w:r>
    </w:p>
    <w:p w:rsidR="00781E78" w:rsidRDefault="00781E78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781E78" w:rsidRPr="00524CCA" w:rsidRDefault="00781E78" w:rsidP="00524CCA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402DA" w:rsidRDefault="009402D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402DA" w:rsidRDefault="009402D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402DA" w:rsidRDefault="009402D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402DA" w:rsidRDefault="009402D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402DA" w:rsidRDefault="009402D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402DA" w:rsidRDefault="009402D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402DA" w:rsidRDefault="009402D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9402DA" w:rsidRDefault="009402D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4B5CD6" w:rsidRDefault="004B5CD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86F89" w:rsidRDefault="00B86F89" w:rsidP="00B86F89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86F89" w:rsidRDefault="00B86F89" w:rsidP="00B86F89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86F89" w:rsidRPr="00B86F89" w:rsidRDefault="00933856" w:rsidP="00B86F89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098" type="#_x0000_t13" style="position:absolute;left:0;text-align:left;margin-left:450.35pt;margin-top:36pt;width:41.65pt;height:34.05pt;z-index:251618304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>
                  <w:r>
                    <w:t xml:space="preserve">   8</w:t>
                  </w:r>
                </w:p>
              </w:txbxContent>
            </v:textbox>
          </v:shape>
        </w:pict>
      </w:r>
    </w:p>
    <w:p w:rsidR="00614F3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lastRenderedPageBreak/>
        <w:pict>
          <v:rect id="_x0000_s1258" style="position:absolute;left:0;text-align:left;margin-left:-52.85pt;margin-top:-20.75pt;width:45.25pt;height:23.45pt;z-index:251682816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085147">
                  <w:r>
                    <w:t xml:space="preserve">   4.1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242" style="position:absolute;left:0;text-align:left;margin-left:-29.35pt;margin-top:-15.35pt;width:510.8pt;height:66.6pt;z-index:251679744" filled="f" stroked="f">
            <v:textbox>
              <w:txbxContent>
                <w:p w:rsidR="00EF23DE" w:rsidRPr="00DC0741" w:rsidRDefault="00EF23DE" w:rsidP="00DC0741">
                  <w:pPr>
                    <w:jc w:val="both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     </w:t>
                  </w:r>
                  <w:r w:rsidRPr="00DC0741">
                    <w:rPr>
                      <w:rFonts w:ascii="Arial" w:hAnsi="Arial" w:cs="Arial"/>
                      <w:sz w:val="24"/>
                      <w:szCs w:val="24"/>
                    </w:rPr>
                    <w:t>A continuación puedes obse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rvar 3 caricaturas  de la época, deben  </w:t>
                  </w:r>
                  <w:r w:rsidRPr="00DC0741">
                    <w:rPr>
                      <w:rFonts w:ascii="Arial" w:hAnsi="Arial" w:cs="Arial"/>
                      <w:sz w:val="24"/>
                      <w:szCs w:val="24"/>
                      <w:u w:val="single"/>
                    </w:rPr>
                    <w:t>identificar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año de publicación, país de origen, fíjate en los colores utilizados,  los personajes que se representan y luego  completen el cuadro de la página siguiente.</w:t>
                  </w:r>
                </w:p>
              </w:txbxContent>
            </v:textbox>
          </v:rect>
        </w:pict>
      </w:r>
    </w:p>
    <w:p w:rsidR="00692A15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244" style="position:absolute;left:0;text-align:left;margin-left:178.15pt;margin-top:25.05pt;width:45.5pt;height:25.85pt;z-index:251680768" fillcolor="white [3201]" strokecolor="#c0504d [3205]" strokeweight="5pt">
            <v:stroke linestyle="thickThin"/>
            <v:shadow color="#868686"/>
            <v:textbox>
              <w:txbxContent>
                <w:p w:rsidR="00EF23DE" w:rsidRDefault="00EF23DE" w:rsidP="00692A15">
                  <w:pPr>
                    <w:jc w:val="center"/>
                  </w:pPr>
                  <w:r>
                    <w:t>1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245" style="position:absolute;left:0;text-align:left;margin-left:439.8pt;margin-top:29.35pt;width:45.5pt;height:25.85pt;z-index:251681792" fillcolor="white [3201]" strokecolor="#c0504d [3205]" strokeweight="5pt">
            <v:stroke linestyle="thickThin"/>
            <v:shadow color="#868686"/>
            <v:textbox>
              <w:txbxContent>
                <w:p w:rsidR="00EF23DE" w:rsidRDefault="00EF23DE" w:rsidP="00692A15">
                  <w:pPr>
                    <w:jc w:val="center"/>
                  </w:pPr>
                  <w:r>
                    <w:t>2</w:t>
                  </w:r>
                </w:p>
              </w:txbxContent>
            </v:textbox>
          </v:rect>
        </w:pict>
      </w:r>
    </w:p>
    <w:p w:rsidR="00614F3C" w:rsidRDefault="0026368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drawing>
          <wp:anchor distT="0" distB="0" distL="114300" distR="114300" simplePos="0" relativeHeight="251595776" behindDoc="0" locked="0" layoutInCell="1" allowOverlap="1">
            <wp:simplePos x="0" y="0"/>
            <wp:positionH relativeFrom="column">
              <wp:posOffset>-208280</wp:posOffset>
            </wp:positionH>
            <wp:positionV relativeFrom="paragraph">
              <wp:posOffset>17145</wp:posOffset>
            </wp:positionV>
            <wp:extent cx="2751455" cy="2021840"/>
            <wp:effectExtent l="38100" t="57150" r="106045" b="92710"/>
            <wp:wrapNone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455" cy="202184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692A15">
        <w:rPr>
          <w:rFonts w:ascii="Arial" w:hAnsi="Arial" w:cs="Arial"/>
          <w:noProof/>
          <w:color w:val="000000"/>
          <w:sz w:val="24"/>
          <w:szCs w:val="24"/>
          <w:lang w:eastAsia="es-CL"/>
        </w:rPr>
        <w:drawing>
          <wp:anchor distT="0" distB="0" distL="114300" distR="114300" simplePos="0" relativeHeight="251596800" behindDoc="0" locked="0" layoutInCell="1" allowOverlap="1">
            <wp:simplePos x="0" y="0"/>
            <wp:positionH relativeFrom="column">
              <wp:posOffset>3072764</wp:posOffset>
            </wp:positionH>
            <wp:positionV relativeFrom="paragraph">
              <wp:posOffset>17219</wp:posOffset>
            </wp:positionV>
            <wp:extent cx="2800911" cy="2316096"/>
            <wp:effectExtent l="38100" t="57150" r="113739" b="103254"/>
            <wp:wrapNone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911" cy="231609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21C9D" w:rsidRDefault="00A21C9D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21C9D" w:rsidRDefault="00A21C9D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623A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67" style="position:absolute;left:0;text-align:left;margin-left:-12.9pt;margin-top:12.25pt;width:212.35pt;height:77.45pt;z-index:251654144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EF23DE" w:rsidRDefault="00EF23DE" w:rsidP="0094758B">
                  <w:pPr>
                    <w:jc w:val="both"/>
                  </w:pPr>
                  <w:r>
                    <w:t>Caricatura británica  de 1914, que muestra al Káiser alemán ansioso de dominar Europa, el texto dice “No será feliz hasta que lo Consiga”.</w:t>
                  </w:r>
                </w:p>
              </w:txbxContent>
            </v:textbox>
          </v:rect>
        </w:pict>
      </w:r>
    </w:p>
    <w:p w:rsidR="00D4623A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66" style="position:absolute;left:0;text-align:left;margin-left:217pt;margin-top:4.65pt;width:252.2pt;height:62pt;z-index:251653120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EF23DE" w:rsidRDefault="00EF23DE" w:rsidP="0079446F">
                  <w:pPr>
                    <w:jc w:val="both"/>
                  </w:pPr>
                  <w:r>
                    <w:t>Caricatura británica de 1912 que satiriza la glotonería de las potencias europeas sobre los  territorios balcánicos del imperio turco.</w:t>
                  </w:r>
                </w:p>
              </w:txbxContent>
            </v:textbox>
          </v:rect>
        </w:pict>
      </w:r>
    </w:p>
    <w:p w:rsidR="00D4623A" w:rsidRDefault="00D4623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623A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79" style="position:absolute;left:0;text-align:left;margin-left:317.75pt;margin-top:11.85pt;width:45.5pt;height:25.85pt;z-index:251656192" fillcolor="white [3201]" strokecolor="#c0504d [3205]" strokeweight="5pt">
            <v:stroke linestyle="thickThin"/>
            <v:shadow color="#868686"/>
            <v:textbox>
              <w:txbxContent>
                <w:p w:rsidR="00EF23DE" w:rsidRDefault="00EF23DE" w:rsidP="002850A3">
                  <w:pPr>
                    <w:jc w:val="center"/>
                  </w:pPr>
                  <w:r>
                    <w:t>3</w:t>
                  </w:r>
                </w:p>
              </w:txbxContent>
            </v:textbox>
          </v:rect>
        </w:pict>
      </w:r>
      <w:r w:rsidR="00692A15">
        <w:rPr>
          <w:rFonts w:ascii="Arial" w:hAnsi="Arial" w:cs="Arial"/>
          <w:noProof/>
          <w:color w:val="000000"/>
          <w:sz w:val="24"/>
          <w:szCs w:val="24"/>
          <w:lang w:eastAsia="es-CL"/>
        </w:rPr>
        <w:drawing>
          <wp:anchor distT="0" distB="0" distL="114300" distR="114300" simplePos="0" relativeHeight="251597824" behindDoc="0" locked="0" layoutInCell="1" allowOverlap="1">
            <wp:simplePos x="0" y="0"/>
            <wp:positionH relativeFrom="column">
              <wp:posOffset>1580395</wp:posOffset>
            </wp:positionH>
            <wp:positionV relativeFrom="paragraph">
              <wp:posOffset>216259</wp:posOffset>
            </wp:positionV>
            <wp:extent cx="2518242" cy="3121828"/>
            <wp:effectExtent l="38100" t="57150" r="110658" b="97622"/>
            <wp:wrapNone/>
            <wp:docPr id="30" name="Imagen 30" descr="C:\Users\Monica\Pictures\img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Monica\Pictures\img017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242" cy="312182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D4623A" w:rsidRDefault="00D4623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623A" w:rsidRDefault="00D4623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623A" w:rsidRDefault="00D4623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623A" w:rsidRDefault="00D4623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623A" w:rsidRDefault="00D4623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623A" w:rsidRDefault="00D4623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623A" w:rsidRDefault="00D4623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4623A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164" style="position:absolute;left:0;text-align:left;margin-left:116.95pt;margin-top:22.35pt;width:211.2pt;height:66.55pt;z-index:251652096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EF23DE" w:rsidRPr="0079446F" w:rsidRDefault="00EF23DE" w:rsidP="0079446F">
                  <w:pPr>
                    <w:spacing w:line="240" w:lineRule="auto"/>
                    <w:jc w:val="both"/>
                    <w:rPr>
                      <w:sz w:val="20"/>
                      <w:szCs w:val="20"/>
                    </w:rPr>
                  </w:pPr>
                  <w:r w:rsidRPr="0079446F">
                    <w:rPr>
                      <w:sz w:val="20"/>
                      <w:szCs w:val="20"/>
                    </w:rPr>
                    <w:t>En el lago de Marruecos, el alemán  molesta al francés  que pide ayuda al inglés, mientras el español, enfurecid</w:t>
                  </w:r>
                  <w:r>
                    <w:rPr>
                      <w:sz w:val="20"/>
                      <w:szCs w:val="20"/>
                    </w:rPr>
                    <w:t>o, levanta el puño. Caricatura alemana 1911.</w:t>
                  </w:r>
                </w:p>
              </w:txbxContent>
            </v:textbox>
          </v:rect>
        </w:pict>
      </w:r>
    </w:p>
    <w:p w:rsidR="00B86F89" w:rsidRDefault="00933856" w:rsidP="00B86F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228" type="#_x0000_t13" style="position:absolute;left:0;text-align:left;margin-left:448.05pt;margin-top:34.45pt;width:41.65pt;height:34.05pt;z-index:251678720" fillcolor="#c0504d [3205]" strokecolor="#f2f2f2 [3041]" strokeweight="3pt">
            <v:shadow on="t" type="perspective" color="#622423 [1605]" opacity=".5" offset="1pt" offset2="-1pt"/>
            <v:textbox style="mso-next-textbox:#_x0000_s1228">
              <w:txbxContent>
                <w:p w:rsidR="00EF23DE" w:rsidRPr="00696362" w:rsidRDefault="00EF23DE" w:rsidP="00B86F89">
                  <w:pPr>
                    <w:rPr>
                      <w:sz w:val="18"/>
                      <w:szCs w:val="18"/>
                    </w:rPr>
                  </w:pPr>
                  <w:r>
                    <w:t xml:space="preserve">   </w:t>
                  </w:r>
                  <w:r>
                    <w:rPr>
                      <w:sz w:val="18"/>
                      <w:szCs w:val="18"/>
                    </w:rPr>
                    <w:t>9</w:t>
                  </w:r>
                </w:p>
              </w:txbxContent>
            </v:textbox>
          </v:shape>
        </w:pict>
      </w:r>
    </w:p>
    <w:tbl>
      <w:tblPr>
        <w:tblStyle w:val="Cuadrculaclara-nfasis2"/>
        <w:tblpPr w:leftFromText="141" w:rightFromText="141" w:vertAnchor="page" w:horzAnchor="margin" w:tblpXSpec="center" w:tblpY="2799"/>
        <w:tblW w:w="9923" w:type="dxa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1841"/>
        <w:gridCol w:w="8082"/>
      </w:tblGrid>
      <w:tr w:rsidR="00DC0741" w:rsidTr="00085147">
        <w:trPr>
          <w:cnfStyle w:val="100000000000"/>
          <w:trHeight w:val="1644"/>
        </w:trPr>
        <w:tc>
          <w:tcPr>
            <w:cnfStyle w:val="001000000000"/>
            <w:tcW w:w="184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1" w:rsidRPr="00696362" w:rsidRDefault="00933856" w:rsidP="00DC0741">
            <w:pPr>
              <w:spacing w:line="360" w:lineRule="auto"/>
              <w:jc w:val="both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>
              <w:rPr>
                <w:rFonts w:ascii="Berlin Sans FB" w:hAnsi="Berlin Sans FB" w:cs="Arial"/>
                <w:noProof/>
                <w:color w:val="943634" w:themeColor="accent2" w:themeShade="BF"/>
                <w:sz w:val="24"/>
                <w:szCs w:val="24"/>
                <w:lang w:eastAsia="es-CL"/>
              </w:rPr>
              <w:lastRenderedPageBreak/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252" type="#_x0000_t32" style="position:absolute;left:0;text-align:left;margin-left:86.05pt;margin-top:18.1pt;width:403.8pt;height:0;z-index:251602944" o:connectortype="straight" strokecolor="#c0504d [3205]" strokeweight="2.5pt">
                  <v:shadow color="#868686"/>
                </v:shape>
              </w:pict>
            </w:r>
          </w:p>
          <w:p w:rsidR="00DC0741" w:rsidRPr="00696362" w:rsidRDefault="00933856" w:rsidP="00DC0741">
            <w:pPr>
              <w:spacing w:line="360" w:lineRule="auto"/>
              <w:jc w:val="center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933856">
              <w:rPr>
                <w:rFonts w:asciiTheme="minorHAnsi" w:hAnsiTheme="minorHAnsi" w:cs="Arial"/>
                <w:noProof/>
                <w:color w:val="000000"/>
                <w:sz w:val="20"/>
                <w:szCs w:val="20"/>
                <w:lang w:eastAsia="es-CL"/>
              </w:rPr>
              <w:pict>
                <v:shape id="_x0000_s1253" type="#_x0000_t32" style="position:absolute;left:0;text-align:left;margin-left:86pt;margin-top:10.95pt;width:403.9pt;height:.05pt;z-index:251603968" o:connectortype="straight" strokecolor="#c0504d [3205]" strokeweight="2.5pt">
                  <v:shadow color="#868686"/>
                </v:shape>
              </w:pict>
            </w:r>
            <w:r w:rsidR="00085147"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  <w:t>Caricatura</w:t>
            </w:r>
          </w:p>
          <w:p w:rsidR="00DC0741" w:rsidRPr="00696362" w:rsidRDefault="00DC0741" w:rsidP="00DC0741">
            <w:pPr>
              <w:spacing w:line="360" w:lineRule="auto"/>
              <w:jc w:val="center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696362"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  <w:t>1</w:t>
            </w:r>
          </w:p>
        </w:tc>
        <w:tc>
          <w:tcPr>
            <w:tcW w:w="808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1" w:rsidRPr="0053352B" w:rsidRDefault="00DC0741" w:rsidP="00DC0741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Año  de publicación</w:t>
            </w:r>
            <w:r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:</w:t>
            </w:r>
          </w:p>
          <w:p w:rsidR="00DC0741" w:rsidRDefault="00DC0741" w:rsidP="00DC0741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</w:p>
          <w:p w:rsidR="00DC0741" w:rsidRPr="0053352B" w:rsidRDefault="00DC0741" w:rsidP="00DC0741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Nacionalidad /Origen</w:t>
            </w:r>
            <w:r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:</w:t>
            </w:r>
            <w:r w:rsidRPr="0053352B"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 xml:space="preserve"> </w:t>
            </w:r>
          </w:p>
          <w:p w:rsidR="00DC0741" w:rsidRDefault="00DC0741" w:rsidP="00DC0741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</w:p>
          <w:p w:rsidR="00DC0741" w:rsidRPr="0053352B" w:rsidRDefault="00DC0741" w:rsidP="00DC0741">
            <w:pPr>
              <w:spacing w:after="0" w:line="240" w:lineRule="auto"/>
              <w:jc w:val="both"/>
              <w:cnfStyle w:val="100000000000"/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Describe la imagen</w:t>
            </w:r>
            <w:r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Theme="minorHAnsi" w:hAnsiTheme="minorHAnsi" w:cs="Arial"/>
                <w:b w:val="0"/>
                <w:color w:val="000000"/>
                <w:sz w:val="18"/>
                <w:szCs w:val="18"/>
              </w:rPr>
              <w:t>colores, personajes, elementos)</w:t>
            </w:r>
            <w:r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>:</w:t>
            </w:r>
            <w:r w:rsidRPr="0053352B">
              <w:rPr>
                <w:rFonts w:asciiTheme="minorHAnsi" w:hAnsiTheme="minorHAnsi" w:cs="Arial"/>
                <w:b w:val="0"/>
                <w:color w:val="000000"/>
                <w:sz w:val="20"/>
                <w:szCs w:val="20"/>
              </w:rPr>
              <w:t xml:space="preserve"> </w:t>
            </w:r>
          </w:p>
          <w:p w:rsidR="00DC0741" w:rsidRDefault="00DC0741" w:rsidP="00DC0741">
            <w:pPr>
              <w:spacing w:after="0" w:line="360" w:lineRule="auto"/>
              <w:jc w:val="both"/>
              <w:cnfStyle w:val="10000000000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DC0741" w:rsidTr="00085147">
        <w:trPr>
          <w:cnfStyle w:val="000000100000"/>
          <w:trHeight w:val="1965"/>
        </w:trPr>
        <w:tc>
          <w:tcPr>
            <w:cnfStyle w:val="001000000000"/>
            <w:tcW w:w="184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1" w:rsidRDefault="00933856" w:rsidP="00DC0741">
            <w:pPr>
              <w:spacing w:line="360" w:lineRule="auto"/>
              <w:jc w:val="both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933856">
              <w:rPr>
                <w:rFonts w:asciiTheme="minorHAnsi" w:hAnsiTheme="minorHAnsi" w:cs="Arial"/>
                <w:noProof/>
                <w:color w:val="000000"/>
                <w:sz w:val="20"/>
                <w:szCs w:val="20"/>
                <w:lang w:eastAsia="es-CL"/>
              </w:rPr>
              <w:pict>
                <v:shape id="_x0000_s1255" type="#_x0000_t32" style="position:absolute;left:0;text-align:left;margin-left:86.1pt;margin-top:19.35pt;width:403.8pt;height:.05pt;z-index:251604992;mso-position-horizontal-relative:text;mso-position-vertical-relative:text" o:connectortype="straight" strokecolor="#c0504d [3205]" strokeweight="2.5pt">
                  <v:shadow color="#868686"/>
                </v:shape>
              </w:pict>
            </w:r>
          </w:p>
          <w:p w:rsidR="00DC0741" w:rsidRPr="00696362" w:rsidRDefault="00933856" w:rsidP="00DC0741">
            <w:pPr>
              <w:spacing w:line="360" w:lineRule="auto"/>
              <w:jc w:val="both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933856">
              <w:rPr>
                <w:rFonts w:asciiTheme="minorHAnsi" w:hAnsiTheme="minorHAnsi" w:cs="Arial"/>
                <w:noProof/>
                <w:color w:val="000000"/>
                <w:sz w:val="20"/>
                <w:szCs w:val="20"/>
                <w:lang w:eastAsia="es-CL"/>
              </w:rPr>
              <w:pict>
                <v:shape id="_x0000_s1254" type="#_x0000_t32" style="position:absolute;left:0;text-align:left;margin-left:86.05pt;margin-top:12.25pt;width:403.9pt;height:0;z-index:251606016" o:connectortype="straight" strokecolor="#c0504d [3205]" strokeweight="2.5pt">
                  <v:shadow color="#868686"/>
                </v:shape>
              </w:pict>
            </w:r>
            <w:r w:rsidR="00085147"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  <w:t xml:space="preserve">  Caricatura</w:t>
            </w:r>
          </w:p>
          <w:p w:rsidR="00DC0741" w:rsidRPr="00696362" w:rsidRDefault="00DC0741" w:rsidP="00DC0741">
            <w:pPr>
              <w:spacing w:line="360" w:lineRule="auto"/>
              <w:jc w:val="center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696362"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  <w:t>2</w:t>
            </w:r>
          </w:p>
        </w:tc>
        <w:tc>
          <w:tcPr>
            <w:tcW w:w="808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1" w:rsidRPr="0053352B" w:rsidRDefault="00DC0741" w:rsidP="00DC0741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>Año  de publicación:</w:t>
            </w:r>
          </w:p>
          <w:p w:rsidR="00DC0741" w:rsidRPr="0053352B" w:rsidRDefault="00DC0741" w:rsidP="00DC0741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C0741" w:rsidRPr="0053352B" w:rsidRDefault="00DC0741" w:rsidP="00DC0741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Nacionalidad /Origen: </w:t>
            </w:r>
          </w:p>
          <w:p w:rsidR="00DC0741" w:rsidRPr="0053352B" w:rsidRDefault="00DC0741" w:rsidP="00DC0741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C0741" w:rsidRPr="0053352B" w:rsidRDefault="00DC0741" w:rsidP="00DC0741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>Describe la imagen</w:t>
            </w: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colores, personajes, elementos)</w:t>
            </w: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: </w:t>
            </w:r>
          </w:p>
          <w:p w:rsidR="00DC0741" w:rsidRDefault="00DC0741" w:rsidP="00DC0741">
            <w:pPr>
              <w:spacing w:line="360" w:lineRule="auto"/>
              <w:jc w:val="both"/>
              <w:cnfStyle w:val="00000010000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DC0741" w:rsidTr="00085147">
        <w:trPr>
          <w:cnfStyle w:val="000000010000"/>
          <w:trHeight w:val="1682"/>
        </w:trPr>
        <w:tc>
          <w:tcPr>
            <w:cnfStyle w:val="001000000000"/>
            <w:tcW w:w="184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1" w:rsidRDefault="00933856" w:rsidP="00DC0741">
            <w:pPr>
              <w:spacing w:line="360" w:lineRule="auto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933856">
              <w:rPr>
                <w:rFonts w:asciiTheme="minorHAnsi" w:hAnsiTheme="minorHAnsi" w:cs="Arial"/>
                <w:noProof/>
                <w:color w:val="000000"/>
                <w:sz w:val="20"/>
                <w:szCs w:val="20"/>
                <w:lang w:eastAsia="es-CL"/>
              </w:rPr>
              <w:pict>
                <v:shape id="_x0000_s1256" type="#_x0000_t32" style="position:absolute;margin-left:86.05pt;margin-top:20pt;width:403.8pt;height:0;z-index:251607040;mso-position-horizontal-relative:text;mso-position-vertical-relative:text" o:connectortype="straight" strokecolor="#c0504d [3205]" strokeweight="2.5pt">
                  <v:shadow color="#868686"/>
                </v:shape>
              </w:pict>
            </w:r>
          </w:p>
          <w:p w:rsidR="00DC0741" w:rsidRPr="00696362" w:rsidRDefault="00933856" w:rsidP="00DC0741">
            <w:pPr>
              <w:spacing w:line="360" w:lineRule="auto"/>
              <w:jc w:val="center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933856">
              <w:rPr>
                <w:rFonts w:asciiTheme="minorHAnsi" w:hAnsiTheme="minorHAnsi" w:cs="Arial"/>
                <w:noProof/>
                <w:color w:val="000000"/>
                <w:sz w:val="20"/>
                <w:szCs w:val="20"/>
                <w:lang w:eastAsia="es-CL"/>
              </w:rPr>
              <w:pict>
                <v:shape id="_x0000_s1257" type="#_x0000_t32" style="position:absolute;left:0;text-align:left;margin-left:85.45pt;margin-top:14.1pt;width:404.4pt;height:0;z-index:251608064" o:connectortype="straight" strokecolor="#c0504d [3205]" strokeweight="2.5pt">
                  <v:shadow color="#868686"/>
                </v:shape>
              </w:pict>
            </w:r>
            <w:r w:rsidR="00085147"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  <w:t>Caricatura</w:t>
            </w:r>
          </w:p>
          <w:p w:rsidR="00DC0741" w:rsidRPr="00696362" w:rsidRDefault="00DC0741" w:rsidP="00DC0741">
            <w:pPr>
              <w:spacing w:line="360" w:lineRule="auto"/>
              <w:jc w:val="center"/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</w:pPr>
            <w:r w:rsidRPr="00696362">
              <w:rPr>
                <w:rFonts w:ascii="Berlin Sans FB" w:hAnsi="Berlin Sans FB" w:cs="Arial"/>
                <w:color w:val="943634" w:themeColor="accent2" w:themeShade="BF"/>
                <w:sz w:val="24"/>
                <w:szCs w:val="24"/>
              </w:rPr>
              <w:t>3</w:t>
            </w:r>
          </w:p>
        </w:tc>
        <w:tc>
          <w:tcPr>
            <w:tcW w:w="808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C0741" w:rsidRPr="0053352B" w:rsidRDefault="00DC0741" w:rsidP="00DC0741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>Año  de publicación:</w:t>
            </w:r>
          </w:p>
          <w:p w:rsidR="00DC0741" w:rsidRPr="0053352B" w:rsidRDefault="00DC0741" w:rsidP="00DC0741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C0741" w:rsidRPr="0053352B" w:rsidRDefault="00DC0741" w:rsidP="00DC0741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Nacionalidad /Origen: </w:t>
            </w:r>
          </w:p>
          <w:p w:rsidR="00DC0741" w:rsidRPr="0053352B" w:rsidRDefault="00DC0741" w:rsidP="00DC0741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</w:p>
          <w:p w:rsidR="00DC0741" w:rsidRPr="0053352B" w:rsidRDefault="00DC0741" w:rsidP="00DC0741">
            <w:pPr>
              <w:spacing w:after="0" w:line="240" w:lineRule="auto"/>
              <w:jc w:val="both"/>
              <w:cnfStyle w:val="000000010000"/>
              <w:rPr>
                <w:rFonts w:asciiTheme="minorHAnsi" w:hAnsiTheme="minorHAnsi" w:cs="Arial"/>
                <w:color w:val="000000"/>
                <w:sz w:val="20"/>
                <w:szCs w:val="20"/>
              </w:rPr>
            </w:pP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>Describe la imagen</w:t>
            </w:r>
            <w:r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Theme="minorHAnsi" w:hAnsiTheme="minorHAnsi" w:cs="Arial"/>
                <w:color w:val="000000"/>
                <w:sz w:val="18"/>
                <w:szCs w:val="18"/>
              </w:rPr>
              <w:t>colores, personajes, elementos)</w:t>
            </w:r>
            <w:r w:rsidRPr="0053352B">
              <w:rPr>
                <w:rFonts w:asciiTheme="minorHAnsi" w:hAnsiTheme="minorHAnsi" w:cs="Arial"/>
                <w:color w:val="000000"/>
                <w:sz w:val="20"/>
                <w:szCs w:val="20"/>
              </w:rPr>
              <w:t xml:space="preserve">: </w:t>
            </w:r>
          </w:p>
          <w:p w:rsidR="00DC0741" w:rsidRDefault="00DC0741" w:rsidP="00DC0741">
            <w:pPr>
              <w:spacing w:line="360" w:lineRule="auto"/>
              <w:jc w:val="both"/>
              <w:cnfStyle w:val="00000001000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:rsidR="00B86F89" w:rsidRPr="00DC0741" w:rsidRDefault="00933856" w:rsidP="00DC0741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oval id="_x0000_s1260" style="position:absolute;left:0;text-align:left;margin-left:-17.15pt;margin-top:-7.85pt;width:178.65pt;height:31.9pt;z-index:251683840;mso-position-horizontal-relative:text;mso-position-vertical-relative:text" filled="f" fillcolor="white [3201]" strokecolor="#c0504d [3205]" strokeweight="5pt">
            <v:stroke linestyle="thickThin"/>
            <v:shadow color="#868686"/>
          </v:oval>
        </w:pict>
      </w:r>
      <w:r w:rsidR="006C6D70">
        <w:rPr>
          <w:rFonts w:ascii="Arial" w:hAnsi="Arial" w:cs="Arial"/>
          <w:color w:val="000000"/>
          <w:sz w:val="24"/>
          <w:szCs w:val="24"/>
        </w:rPr>
        <w:t>Cuadro  de la actividad 4</w:t>
      </w:r>
      <w:r w:rsidR="00EF57CB" w:rsidRPr="00EF57CB">
        <w:rPr>
          <w:rFonts w:ascii="Arial" w:hAnsi="Arial" w:cs="Arial"/>
          <w:color w:val="000000"/>
          <w:sz w:val="24"/>
          <w:szCs w:val="24"/>
        </w:rPr>
        <w:t>.1</w:t>
      </w:r>
    </w:p>
    <w:p w:rsidR="00B86F89" w:rsidRDefault="00933856" w:rsidP="00EF57CB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261" style="position:absolute;left:0;text-align:left;margin-left:-53.1pt;margin-top:325.5pt;width:45.25pt;height:23.45pt;z-index:251684864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EF57CB">
                  <w:r>
                    <w:t xml:space="preserve">   4.2</w:t>
                  </w:r>
                </w:p>
              </w:txbxContent>
            </v:textbox>
          </v:rect>
        </w:pict>
      </w:r>
    </w:p>
    <w:p w:rsidR="00EF57CB" w:rsidRDefault="00EF57CB" w:rsidP="00DE5FF4">
      <w:pPr>
        <w:pBdr>
          <w:bottom w:val="single" w:sz="12" w:space="15" w:color="auto"/>
        </w:pBd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Ahora d</w:t>
      </w:r>
      <w:r w:rsidR="00D73977">
        <w:rPr>
          <w:rFonts w:ascii="Arial" w:hAnsi="Arial" w:cs="Arial"/>
          <w:color w:val="000000"/>
          <w:sz w:val="24"/>
          <w:szCs w:val="24"/>
        </w:rPr>
        <w:t>eben</w:t>
      </w:r>
      <w:r w:rsidR="00B47DC8">
        <w:rPr>
          <w:rFonts w:ascii="Arial" w:hAnsi="Arial" w:cs="Arial"/>
          <w:color w:val="000000"/>
          <w:sz w:val="24"/>
          <w:szCs w:val="24"/>
        </w:rPr>
        <w:t xml:space="preserve"> responder 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DE5FF4">
        <w:rPr>
          <w:rFonts w:ascii="Arial" w:hAnsi="Arial" w:cs="Arial"/>
          <w:color w:val="000000"/>
          <w:sz w:val="24"/>
          <w:szCs w:val="24"/>
        </w:rPr>
        <w:t>¿</w:t>
      </w:r>
      <w:r w:rsidR="00085DC7">
        <w:rPr>
          <w:rFonts w:ascii="Arial" w:hAnsi="Arial" w:cs="Arial"/>
          <w:color w:val="000000"/>
          <w:sz w:val="24"/>
          <w:szCs w:val="24"/>
        </w:rPr>
        <w:t xml:space="preserve">Cuál es el Contexto Histórico </w:t>
      </w:r>
      <w:r w:rsidR="00EE1B5C">
        <w:rPr>
          <w:rFonts w:ascii="Arial" w:hAnsi="Arial" w:cs="Arial"/>
          <w:color w:val="000000"/>
          <w:sz w:val="24"/>
          <w:szCs w:val="24"/>
        </w:rPr>
        <w:t xml:space="preserve"> </w:t>
      </w:r>
      <w:r w:rsidR="00085DC7">
        <w:rPr>
          <w:rFonts w:ascii="Arial" w:hAnsi="Arial" w:cs="Arial"/>
          <w:color w:val="000000"/>
          <w:sz w:val="24"/>
          <w:szCs w:val="24"/>
        </w:rPr>
        <w:t xml:space="preserve">que representa </w:t>
      </w:r>
      <w:r>
        <w:rPr>
          <w:rFonts w:ascii="Arial" w:hAnsi="Arial" w:cs="Arial"/>
          <w:color w:val="000000"/>
          <w:sz w:val="24"/>
          <w:szCs w:val="24"/>
        </w:rPr>
        <w:t xml:space="preserve"> el autor de cada caricatura?</w:t>
      </w:r>
      <w:r w:rsidR="00B47DC8">
        <w:rPr>
          <w:rFonts w:ascii="Arial" w:hAnsi="Arial" w:cs="Arial"/>
          <w:color w:val="000000"/>
          <w:sz w:val="24"/>
          <w:szCs w:val="24"/>
        </w:rPr>
        <w:t>,</w:t>
      </w:r>
      <w:r w:rsidR="00DE5FF4">
        <w:rPr>
          <w:rFonts w:ascii="Arial" w:hAnsi="Arial" w:cs="Arial"/>
          <w:color w:val="000000"/>
          <w:sz w:val="24"/>
          <w:szCs w:val="24"/>
        </w:rPr>
        <w:t xml:space="preserve"> justifica tu respuesta, </w:t>
      </w:r>
      <w:r w:rsidR="00D73977">
        <w:rPr>
          <w:rFonts w:ascii="Arial" w:hAnsi="Arial" w:cs="Arial"/>
          <w:color w:val="000000"/>
          <w:sz w:val="24"/>
          <w:szCs w:val="24"/>
        </w:rPr>
        <w:t xml:space="preserve"> deben</w:t>
      </w:r>
      <w:r w:rsidR="00B47DC8">
        <w:rPr>
          <w:rFonts w:ascii="Arial" w:hAnsi="Arial" w:cs="Arial"/>
          <w:color w:val="000000"/>
          <w:sz w:val="24"/>
          <w:szCs w:val="24"/>
        </w:rPr>
        <w:t xml:space="preserve"> r</w:t>
      </w:r>
      <w:r w:rsidR="00D73977">
        <w:rPr>
          <w:rFonts w:ascii="Arial" w:hAnsi="Arial" w:cs="Arial"/>
          <w:color w:val="000000"/>
          <w:sz w:val="24"/>
          <w:szCs w:val="24"/>
        </w:rPr>
        <w:t>ealizar la actividad con cada una de las caricaturas</w:t>
      </w:r>
      <w:r w:rsidR="006C6D70">
        <w:rPr>
          <w:rFonts w:ascii="Arial" w:hAnsi="Arial" w:cs="Arial"/>
          <w:color w:val="000000"/>
          <w:sz w:val="24"/>
          <w:szCs w:val="24"/>
        </w:rPr>
        <w:t>.</w:t>
      </w:r>
    </w:p>
    <w:p w:rsidR="00DE5FF4" w:rsidRPr="00622F73" w:rsidRDefault="00933856" w:rsidP="00DE5FF4">
      <w:pPr>
        <w:pBdr>
          <w:bottom w:val="single" w:sz="12" w:space="15" w:color="auto"/>
        </w:pBdr>
        <w:spacing w:line="360" w:lineRule="auto"/>
        <w:jc w:val="both"/>
        <w:rPr>
          <w:rFonts w:ascii="Berlin Sans FB Demi" w:hAnsi="Berlin Sans FB Demi" w:cs="Arial"/>
          <w:color w:val="000000"/>
          <w:sz w:val="24"/>
          <w:szCs w:val="24"/>
        </w:rPr>
      </w:pPr>
      <w:r>
        <w:rPr>
          <w:rFonts w:ascii="Berlin Sans FB Demi" w:hAnsi="Berlin Sans FB Demi" w:cs="Arial"/>
          <w:noProof/>
          <w:color w:val="000000"/>
          <w:sz w:val="24"/>
          <w:szCs w:val="24"/>
          <w:lang w:eastAsia="es-CL"/>
        </w:rPr>
        <w:pict>
          <v:rect id="_x0000_s1263" style="position:absolute;left:0;text-align:left;margin-left:-7.85pt;margin-top:18.65pt;width:458.6pt;height:97.1pt;z-index:251685888" fillcolor="white [3201]" strokecolor="#c0504d [3205]" strokeweight="5pt">
            <v:stroke linestyle="thickThin"/>
            <v:shadow color="#868686"/>
            <v:textbox>
              <w:txbxContent>
                <w:p w:rsidR="00EF23DE" w:rsidRDefault="00EF23DE">
                  <w: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rect>
        </w:pict>
      </w:r>
      <w:r w:rsidR="00DE5FF4" w:rsidRPr="00622F73">
        <w:rPr>
          <w:rFonts w:ascii="Berlin Sans FB Demi" w:hAnsi="Berlin Sans FB Demi" w:cs="Arial"/>
          <w:color w:val="000000"/>
          <w:sz w:val="24"/>
          <w:szCs w:val="24"/>
        </w:rPr>
        <w:t>Caricatura 1</w:t>
      </w:r>
    </w:p>
    <w:p w:rsidR="00EF57CB" w:rsidRDefault="00EF57CB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F57CB" w:rsidRDefault="00EF57CB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F57CB" w:rsidRDefault="00EF57CB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F57CB" w:rsidRDefault="00EF57CB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F57CB" w:rsidRDefault="00933856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oundrect id="_x0000_s1343" style="position:absolute;left:0;text-align:left;margin-left:-17.15pt;margin-top:9pt;width:259.45pt;height:51.65pt;z-index:251727872" arcsize="10923f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v:textbox>
              <w:txbxContent>
                <w:p w:rsidR="00085DC7" w:rsidRPr="00884BD7" w:rsidRDefault="00085DC7" w:rsidP="00085DC7">
                  <w:pPr>
                    <w:spacing w:after="0" w:line="240" w:lineRule="auto"/>
                    <w:jc w:val="center"/>
                    <w:rPr>
                      <w:b/>
                      <w:color w:val="000000" w:themeColor="text1"/>
                      <w:sz w:val="20"/>
                      <w:szCs w:val="20"/>
                      <w:u w:val="single"/>
                    </w:rPr>
                  </w:pPr>
                  <w:r w:rsidRPr="00884BD7">
                    <w:rPr>
                      <w:b/>
                      <w:color w:val="000000" w:themeColor="text1"/>
                      <w:sz w:val="20"/>
                      <w:szCs w:val="20"/>
                      <w:u w:val="single"/>
                    </w:rPr>
                    <w:t>Concepto</w:t>
                  </w:r>
                </w:p>
                <w:p w:rsidR="00085DC7" w:rsidRPr="00002BEC" w:rsidRDefault="00085DC7" w:rsidP="00085DC7">
                  <w:pPr>
                    <w:spacing w:after="0"/>
                    <w:jc w:val="both"/>
                    <w:rPr>
                      <w:sz w:val="18"/>
                      <w:szCs w:val="18"/>
                    </w:rPr>
                  </w:pPr>
                  <w:r w:rsidRPr="00884BD7">
                    <w:rPr>
                      <w:b/>
                      <w:i/>
                      <w:color w:val="000000" w:themeColor="text1"/>
                      <w:sz w:val="18"/>
                      <w:szCs w:val="18"/>
                    </w:rPr>
                    <w:t>Contexto Histórico</w:t>
                  </w:r>
                  <w:r w:rsidRPr="00884BD7">
                    <w:rPr>
                      <w:b/>
                      <w:i/>
                      <w:color w:val="000000" w:themeColor="text1"/>
                      <w:sz w:val="20"/>
                      <w:szCs w:val="20"/>
                    </w:rPr>
                    <w:t>:</w:t>
                  </w:r>
                  <w:r w:rsidRPr="00884BD7">
                    <w:rPr>
                      <w:sz w:val="20"/>
                      <w:szCs w:val="20"/>
                    </w:rPr>
                    <w:t xml:space="preserve"> </w:t>
                  </w:r>
                  <w:r w:rsidRPr="00002BEC">
                    <w:rPr>
                      <w:sz w:val="18"/>
                      <w:szCs w:val="18"/>
                    </w:rPr>
                    <w:t>circunstancias que rodean un hecho.</w:t>
                  </w:r>
                </w:p>
                <w:p w:rsidR="00085DC7" w:rsidRPr="00002BEC" w:rsidRDefault="00085DC7" w:rsidP="00085DC7">
                  <w:pPr>
                    <w:spacing w:after="0"/>
                    <w:jc w:val="right"/>
                    <w:rPr>
                      <w:b/>
                      <w:i/>
                      <w:color w:val="000000" w:themeColor="text1"/>
                      <w:sz w:val="18"/>
                      <w:szCs w:val="18"/>
                    </w:rPr>
                  </w:pPr>
                  <w:r w:rsidRPr="00002BEC">
                    <w:rPr>
                      <w:b/>
                      <w:i/>
                      <w:sz w:val="18"/>
                      <w:szCs w:val="18"/>
                    </w:rPr>
                    <w:t xml:space="preserve">Fuente: Historia del Mundo Contemporáneo. </w:t>
                  </w:r>
                </w:p>
                <w:p w:rsidR="00085DC7" w:rsidRPr="00884BD7" w:rsidRDefault="00085DC7" w:rsidP="00085DC7">
                  <w:pPr>
                    <w:spacing w:after="0" w:line="240" w:lineRule="auto"/>
                    <w:rPr>
                      <w:b/>
                      <w:i/>
                      <w:color w:val="000000" w:themeColor="text1"/>
                    </w:rPr>
                  </w:pPr>
                </w:p>
              </w:txbxContent>
            </v:textbox>
          </v:roundrect>
        </w:pict>
      </w:r>
    </w:p>
    <w:p w:rsidR="00EF57CB" w:rsidRDefault="00933856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270" type="#_x0000_t13" style="position:absolute;left:0;text-align:left;margin-left:453.35pt;margin-top:32pt;width:41.65pt;height:34.05pt;z-index:251692032" fillcolor="#c0504d [3205]" strokecolor="#f2f2f2 [3041]" strokeweight="3pt">
            <v:shadow on="t" type="perspective" color="#622423 [1605]" opacity=".5" offset="1pt" offset2="-1pt"/>
            <v:textbox style="mso-next-textbox:#_x0000_s1270">
              <w:txbxContent>
                <w:p w:rsidR="00EF23DE" w:rsidRPr="00696362" w:rsidRDefault="00EF23DE" w:rsidP="00EE1B5C">
                  <w:pPr>
                    <w:rPr>
                      <w:sz w:val="18"/>
                      <w:szCs w:val="18"/>
                    </w:rPr>
                  </w:pPr>
                  <w:r>
                    <w:t xml:space="preserve">   </w:t>
                  </w:r>
                  <w:r>
                    <w:rPr>
                      <w:sz w:val="18"/>
                      <w:szCs w:val="18"/>
                    </w:rPr>
                    <w:t>10</w:t>
                  </w:r>
                </w:p>
              </w:txbxContent>
            </v:textbox>
          </v:shape>
        </w:pict>
      </w:r>
    </w:p>
    <w:p w:rsidR="00DE5FF4" w:rsidRPr="00622F73" w:rsidRDefault="00933856" w:rsidP="00DE5FF4">
      <w:pPr>
        <w:pBdr>
          <w:bottom w:val="single" w:sz="12" w:space="15" w:color="auto"/>
        </w:pBdr>
        <w:spacing w:line="360" w:lineRule="auto"/>
        <w:jc w:val="both"/>
        <w:rPr>
          <w:rFonts w:ascii="Berlin Sans FB Demi" w:hAnsi="Berlin Sans FB Demi" w:cs="Arial"/>
          <w:color w:val="000000"/>
          <w:sz w:val="24"/>
          <w:szCs w:val="24"/>
        </w:rPr>
      </w:pPr>
      <w:r>
        <w:rPr>
          <w:rFonts w:ascii="Berlin Sans FB Demi" w:hAnsi="Berlin Sans FB Demi" w:cs="Arial"/>
          <w:noProof/>
          <w:color w:val="000000"/>
          <w:sz w:val="24"/>
          <w:szCs w:val="24"/>
          <w:lang w:eastAsia="es-CL"/>
        </w:rPr>
        <w:lastRenderedPageBreak/>
        <w:pict>
          <v:rect id="_x0000_s1265" style="position:absolute;left:0;text-align:left;margin-left:-7.55pt;margin-top:18.65pt;width:458.6pt;height:97.35pt;z-index:251686912" fillcolor="white [3201]" strokecolor="#c0504d [3205]" strokeweight="5pt">
            <v:stroke linestyle="thickThin"/>
            <v:shadow color="#868686"/>
            <v:textbox>
              <w:txbxContent>
                <w:p w:rsidR="00EF23DE" w:rsidRDefault="00EF23DE">
                  <w: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rect>
        </w:pict>
      </w:r>
      <w:r w:rsidR="00DE5FF4" w:rsidRPr="00622F73">
        <w:rPr>
          <w:rFonts w:ascii="Berlin Sans FB Demi" w:hAnsi="Berlin Sans FB Demi" w:cs="Arial"/>
          <w:color w:val="000000"/>
          <w:sz w:val="24"/>
          <w:szCs w:val="24"/>
        </w:rPr>
        <w:t>Caricatura 2</w:t>
      </w:r>
    </w:p>
    <w:p w:rsidR="00EF57CB" w:rsidRDefault="00EF57CB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F57CB" w:rsidRDefault="00EF57CB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F57CB" w:rsidRDefault="00EF57CB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E5FF4" w:rsidRPr="00622F73" w:rsidRDefault="00DE5FF4" w:rsidP="00622F7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22F73" w:rsidRPr="00622F73" w:rsidRDefault="00933856" w:rsidP="00622F73">
      <w:pPr>
        <w:pBdr>
          <w:bottom w:val="single" w:sz="12" w:space="15" w:color="auto"/>
        </w:pBdr>
        <w:spacing w:line="360" w:lineRule="auto"/>
        <w:jc w:val="both"/>
        <w:rPr>
          <w:rFonts w:ascii="Berlin Sans FB Demi" w:hAnsi="Berlin Sans FB Demi" w:cs="Arial"/>
          <w:color w:val="000000"/>
          <w:sz w:val="24"/>
          <w:szCs w:val="24"/>
        </w:rPr>
      </w:pPr>
      <w:r>
        <w:rPr>
          <w:rFonts w:ascii="Berlin Sans FB Demi" w:hAnsi="Berlin Sans FB Demi" w:cs="Arial"/>
          <w:noProof/>
          <w:color w:val="000000"/>
          <w:sz w:val="24"/>
          <w:szCs w:val="24"/>
          <w:lang w:eastAsia="es-CL"/>
        </w:rPr>
        <w:pict>
          <v:rect id="_x0000_s1266" style="position:absolute;left:0;text-align:left;margin-left:-7.55pt;margin-top:18.75pt;width:458.6pt;height:97.35pt;z-index:251687936" fillcolor="white [3201]" strokecolor="#c0504d [3205]" strokeweight="5pt">
            <v:stroke linestyle="thickThin"/>
            <v:shadow color="#868686"/>
            <v:textbox>
              <w:txbxContent>
                <w:p w:rsidR="00EF23DE" w:rsidRDefault="00EF23DE">
                  <w: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rect>
        </w:pict>
      </w:r>
      <w:r w:rsidR="00622F73" w:rsidRPr="00622F73">
        <w:rPr>
          <w:rFonts w:ascii="Berlin Sans FB Demi" w:hAnsi="Berlin Sans FB Demi" w:cs="Arial"/>
          <w:color w:val="000000"/>
          <w:sz w:val="24"/>
          <w:szCs w:val="24"/>
        </w:rPr>
        <w:t>Caricatura 3</w:t>
      </w:r>
    </w:p>
    <w:p w:rsidR="00DE5FF4" w:rsidRDefault="00DE5FF4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E5FF4" w:rsidRDefault="00DE5FF4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E5FF4" w:rsidRDefault="00DE5FF4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E5FF4" w:rsidRDefault="00DE5FF4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DE5FF4" w:rsidRDefault="00933856" w:rsidP="00A53C89">
      <w:pPr>
        <w:pStyle w:val="Prrafodelista"/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rect id="_x0000_s1271" style="position:absolute;left:0;text-align:left;margin-left:-52.8pt;margin-top:26.45pt;width:45.25pt;height:23.45pt;z-index:251693056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EE1B5C">
                  <w:r>
                    <w:t xml:space="preserve">   4.3</w:t>
                  </w:r>
                </w:p>
              </w:txbxContent>
            </v:textbox>
          </v:rect>
        </w:pict>
      </w:r>
    </w:p>
    <w:p w:rsidR="00A53C89" w:rsidRPr="00EE1B5C" w:rsidRDefault="00EE1B5C" w:rsidP="00EE1B5C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Responder: ¿</w:t>
      </w:r>
      <w:r w:rsidR="0053420F">
        <w:rPr>
          <w:rFonts w:ascii="Arial" w:hAnsi="Arial" w:cs="Arial"/>
          <w:color w:val="000000"/>
          <w:sz w:val="24"/>
          <w:szCs w:val="24"/>
        </w:rPr>
        <w:t>Qué mensaje</w:t>
      </w:r>
      <w:r w:rsidR="005825F0" w:rsidRPr="00EE1B5C">
        <w:rPr>
          <w:rFonts w:ascii="Arial" w:hAnsi="Arial" w:cs="Arial"/>
          <w:color w:val="000000"/>
          <w:sz w:val="24"/>
          <w:szCs w:val="24"/>
        </w:rPr>
        <w:t xml:space="preserve"> buscan transmitir las caricaturas?</w:t>
      </w:r>
      <w:r>
        <w:rPr>
          <w:rFonts w:ascii="Arial" w:hAnsi="Arial" w:cs="Arial"/>
          <w:color w:val="000000"/>
          <w:sz w:val="24"/>
          <w:szCs w:val="24"/>
        </w:rPr>
        <w:t>, debes justificar tu respuesta.</w:t>
      </w:r>
    </w:p>
    <w:p w:rsidR="005825F0" w:rsidRPr="00EE1B5C" w:rsidRDefault="006C6D70" w:rsidP="00EE1B5C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R.</w:t>
      </w:r>
      <w:r w:rsidR="005825F0" w:rsidRPr="00EE1B5C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E1B5C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E1B5C" w:rsidRDefault="00933856" w:rsidP="00EE1B5C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272" type="#_x0000_t13" style="position:absolute;left:0;text-align:left;margin-left:453.35pt;margin-top:42.6pt;width:41.65pt;height:34.05pt;z-index:251694080" fillcolor="#c0504d [3205]" strokecolor="#f2f2f2 [3041]" strokeweight="3pt">
            <v:shadow on="t" type="perspective" color="#622423 [1605]" opacity=".5" offset="1pt" offset2="-1pt"/>
            <v:textbox style="mso-next-textbox:#_x0000_s1272">
              <w:txbxContent>
                <w:p w:rsidR="00EF23DE" w:rsidRPr="00696362" w:rsidRDefault="00EF23DE" w:rsidP="00EE1B5C">
                  <w:pPr>
                    <w:rPr>
                      <w:sz w:val="18"/>
                      <w:szCs w:val="18"/>
                    </w:rPr>
                  </w:pPr>
                  <w:r>
                    <w:t xml:space="preserve">   </w:t>
                  </w:r>
                  <w:r>
                    <w:rPr>
                      <w:sz w:val="18"/>
                      <w:szCs w:val="18"/>
                    </w:rPr>
                    <w:t>11</w:t>
                  </w:r>
                </w:p>
              </w:txbxContent>
            </v:textbox>
          </v:shape>
        </w:pict>
      </w:r>
    </w:p>
    <w:p w:rsidR="004F66D0" w:rsidRDefault="00933856" w:rsidP="00EE1B5C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lastRenderedPageBreak/>
        <w:pict>
          <v:rect id="_x0000_s1273" style="position:absolute;left:0;text-align:left;margin-left:-50pt;margin-top:2.25pt;width:45.25pt;height:23.45pt;z-index:251695104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206D66">
                  <w:r>
                    <w:t xml:space="preserve">   4.4</w:t>
                  </w:r>
                </w:p>
              </w:txbxContent>
            </v:textbox>
          </v:rect>
        </w:pict>
      </w:r>
      <w:r w:rsidR="0053420F">
        <w:rPr>
          <w:rFonts w:ascii="Arial" w:hAnsi="Arial" w:cs="Arial"/>
          <w:color w:val="000000"/>
          <w:sz w:val="24"/>
          <w:szCs w:val="24"/>
        </w:rPr>
        <w:t>A t</w:t>
      </w:r>
      <w:r w:rsidR="00D73977">
        <w:rPr>
          <w:rFonts w:ascii="Arial" w:hAnsi="Arial" w:cs="Arial"/>
          <w:color w:val="000000"/>
          <w:sz w:val="24"/>
          <w:szCs w:val="24"/>
        </w:rPr>
        <w:t>u</w:t>
      </w:r>
      <w:r w:rsidR="005825F0" w:rsidRPr="00EE1B5C">
        <w:rPr>
          <w:rFonts w:ascii="Arial" w:hAnsi="Arial" w:cs="Arial"/>
          <w:color w:val="000000"/>
          <w:sz w:val="24"/>
          <w:szCs w:val="24"/>
        </w:rPr>
        <w:t xml:space="preserve"> juic</w:t>
      </w:r>
      <w:r w:rsidR="00206D66">
        <w:rPr>
          <w:rFonts w:ascii="Arial" w:hAnsi="Arial" w:cs="Arial"/>
          <w:color w:val="000000"/>
          <w:sz w:val="24"/>
          <w:szCs w:val="24"/>
        </w:rPr>
        <w:t>io, ¿los autores cumplieron su objetivo,  se entiende el mensaje que quisieron entregar</w:t>
      </w:r>
      <w:r w:rsidR="005825F0" w:rsidRPr="00EE1B5C">
        <w:rPr>
          <w:rFonts w:ascii="Arial" w:hAnsi="Arial" w:cs="Arial"/>
          <w:color w:val="000000"/>
          <w:sz w:val="24"/>
          <w:szCs w:val="24"/>
        </w:rPr>
        <w:t>?, ¿qué importancia le das a las caricaturas como  recurso de expresión?</w:t>
      </w:r>
      <w:r w:rsidR="0053420F">
        <w:rPr>
          <w:rFonts w:ascii="Arial" w:hAnsi="Arial" w:cs="Arial"/>
          <w:color w:val="000000"/>
          <w:sz w:val="24"/>
          <w:szCs w:val="24"/>
        </w:rPr>
        <w:t xml:space="preserve">, ¿crees que  es </w:t>
      </w:r>
      <w:r w:rsidR="00EE1B5C">
        <w:rPr>
          <w:rFonts w:ascii="Arial" w:hAnsi="Arial" w:cs="Arial"/>
          <w:color w:val="000000"/>
          <w:sz w:val="24"/>
          <w:szCs w:val="24"/>
        </w:rPr>
        <w:t xml:space="preserve"> un recurso de expresión</w:t>
      </w:r>
      <w:r w:rsidR="00206D66">
        <w:rPr>
          <w:rFonts w:ascii="Arial" w:hAnsi="Arial" w:cs="Arial"/>
          <w:color w:val="000000"/>
          <w:sz w:val="24"/>
          <w:szCs w:val="24"/>
        </w:rPr>
        <w:t xml:space="preserve"> adecuado en la actualidad?</w:t>
      </w:r>
      <w:r w:rsidR="00EE1B5C">
        <w:rPr>
          <w:rFonts w:ascii="Arial" w:hAnsi="Arial" w:cs="Arial"/>
          <w:color w:val="000000"/>
          <w:sz w:val="24"/>
          <w:szCs w:val="24"/>
        </w:rPr>
        <w:t xml:space="preserve"> </w:t>
      </w:r>
      <w:r w:rsidR="005825F0" w:rsidRPr="00EE1B5C">
        <w:rPr>
          <w:rFonts w:ascii="Arial" w:hAnsi="Arial" w:cs="Arial"/>
          <w:color w:val="000000"/>
          <w:sz w:val="24"/>
          <w:szCs w:val="24"/>
        </w:rPr>
        <w:t xml:space="preserve"> Justifica tu respuesta.</w:t>
      </w:r>
    </w:p>
    <w:p w:rsidR="00206D66" w:rsidRPr="00EE1B5C" w:rsidRDefault="006C6D70" w:rsidP="00EE1B5C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R.</w:t>
      </w:r>
      <w:r w:rsidR="00206D66">
        <w:rPr>
          <w:rFonts w:ascii="Arial" w:hAnsi="Arial" w:cs="Arial"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85147" w:rsidRDefault="0008514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85147" w:rsidRDefault="0008514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85147" w:rsidRDefault="0008514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085147" w:rsidRDefault="00085147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F17DD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099" type="#_x0000_t13" style="position:absolute;left:0;text-align:left;margin-left:451.15pt;margin-top:40.9pt;width:41.65pt;height:33.3pt;z-index:251619328" fillcolor="#c0504d [3205]" strokecolor="#f2f2f2 [3041]" strokeweight="3pt">
            <v:shadow on="t" type="perspective" color="#622423 [1605]" opacity=".5" offset="1pt" offset2="-1pt"/>
            <v:textbox style="mso-next-textbox:#_x0000_s1099">
              <w:txbxContent>
                <w:p w:rsidR="00EF23DE" w:rsidRDefault="00EF23DE">
                  <w:r>
                    <w:t xml:space="preserve">   12</w:t>
                  </w:r>
                </w:p>
              </w:txbxContent>
            </v:textbox>
          </v:shape>
        </w:pict>
      </w:r>
    </w:p>
    <w:tbl>
      <w:tblPr>
        <w:tblW w:w="0" w:type="auto"/>
        <w:tblCellSpacing w:w="0" w:type="dxa"/>
        <w:shd w:val="clear" w:color="auto" w:fill="000000"/>
        <w:tblCellMar>
          <w:left w:w="0" w:type="dxa"/>
          <w:right w:w="0" w:type="dxa"/>
        </w:tblCellMar>
        <w:tblLook w:val="04A0"/>
      </w:tblPr>
      <w:tblGrid>
        <w:gridCol w:w="6"/>
      </w:tblGrid>
      <w:tr w:rsidR="007E4C04" w:rsidRPr="007E4C04" w:rsidTr="007E4C04">
        <w:trPr>
          <w:tblCellSpacing w:w="0" w:type="dxa"/>
        </w:trPr>
        <w:tc>
          <w:tcPr>
            <w:tcW w:w="0" w:type="auto"/>
            <w:shd w:val="clear" w:color="auto" w:fill="000000"/>
            <w:vAlign w:val="center"/>
            <w:hideMark/>
          </w:tcPr>
          <w:p w:rsidR="007E4C04" w:rsidRPr="007E4C04" w:rsidRDefault="007E4C04" w:rsidP="007E4C0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CL"/>
              </w:rPr>
            </w:pPr>
          </w:p>
        </w:tc>
      </w:tr>
    </w:tbl>
    <w:p w:rsidR="00614F3C" w:rsidRDefault="00933856" w:rsidP="006C6D70">
      <w:pPr>
        <w:spacing w:line="360" w:lineRule="auto"/>
        <w:jc w:val="center"/>
        <w:rPr>
          <w:rFonts w:ascii="Arial" w:hAnsi="Arial" w:cs="Arial"/>
          <w:b/>
          <w:color w:val="943634" w:themeColor="accent2" w:themeShade="BF"/>
          <w:sz w:val="24"/>
          <w:szCs w:val="24"/>
          <w:u w:val="single"/>
        </w:rPr>
      </w:pPr>
      <w:r>
        <w:rPr>
          <w:rFonts w:ascii="Arial" w:hAnsi="Arial" w:cs="Arial"/>
          <w:b/>
          <w:noProof/>
          <w:color w:val="943634" w:themeColor="accent2" w:themeShade="BF"/>
          <w:sz w:val="24"/>
          <w:szCs w:val="24"/>
          <w:u w:val="single"/>
          <w:lang w:eastAsia="es-CL"/>
        </w:rPr>
        <w:lastRenderedPageBreak/>
        <w:pict>
          <v:rect id="_x0000_s1285" style="position:absolute;left:0;text-align:left;margin-left:-17.65pt;margin-top:28.1pt;width:509.25pt;height:105.35pt;z-index:251696128;mso-position-horizontal-relative:text;mso-position-vertical-relative:text" fillcolor="white [3201]" strokecolor="#c0504d [3205]" strokeweight="1pt">
            <v:stroke dashstyle="dash"/>
            <v:shadow color="#868686"/>
            <v:textbox>
              <w:txbxContent>
                <w:p w:rsidR="00EF23DE" w:rsidRPr="00742013" w:rsidRDefault="00EF23DE" w:rsidP="00742013">
                  <w:pPr>
                    <w:jc w:val="both"/>
                    <w:rPr>
                      <w:rFonts w:ascii="Berlin Sans FB" w:hAnsi="Berlin Sans FB"/>
                      <w:sz w:val="24"/>
                      <w:szCs w:val="24"/>
                    </w:rPr>
                  </w:pPr>
                  <w:r w:rsidRPr="00742013">
                    <w:rPr>
                      <w:rFonts w:ascii="Berlin Sans FB" w:hAnsi="Berlin Sans FB"/>
                      <w:sz w:val="24"/>
                      <w:szCs w:val="24"/>
                    </w:rPr>
                    <w:t xml:space="preserve">Estimado Alumno ahora debes responder de manera HONESTA y objetivamente  cuanto has aprendido o si has logrado los objetivos planteados con el desarrollo de la guía didáctica, para eso debes  marcar con una  X el circulo que corresponde a cada puntaje que  </w:t>
                  </w:r>
                  <w:proofErr w:type="spellStart"/>
                  <w:r w:rsidRPr="00742013">
                    <w:rPr>
                      <w:rFonts w:ascii="Berlin Sans FB" w:hAnsi="Berlin Sans FB"/>
                      <w:sz w:val="24"/>
                      <w:szCs w:val="24"/>
                    </w:rPr>
                    <w:t>tu</w:t>
                  </w:r>
                  <w:proofErr w:type="spellEnd"/>
                  <w:r w:rsidRPr="00742013">
                    <w:rPr>
                      <w:rFonts w:ascii="Berlin Sans FB" w:hAnsi="Berlin Sans FB"/>
                      <w:sz w:val="24"/>
                      <w:szCs w:val="24"/>
                    </w:rPr>
                    <w:t xml:space="preserve"> crees lograste en cada criterio el mínimo es  1 y el máximo es 3, al finalizar debes sumar tus puntos y completar el recuadro de puntaje total.</w:t>
                  </w:r>
                </w:p>
              </w:txbxContent>
            </v:textbox>
          </v:rect>
        </w:pict>
      </w:r>
      <w:r w:rsidR="0063298D" w:rsidRPr="002C1A59">
        <w:rPr>
          <w:rFonts w:ascii="Arial" w:hAnsi="Arial" w:cs="Arial"/>
          <w:b/>
          <w:color w:val="943634" w:themeColor="accent2" w:themeShade="BF"/>
          <w:sz w:val="24"/>
          <w:szCs w:val="24"/>
          <w:u w:val="single"/>
        </w:rPr>
        <w:t xml:space="preserve">Rúbricas  </w:t>
      </w:r>
      <w:r w:rsidR="00742013">
        <w:rPr>
          <w:rFonts w:ascii="Arial" w:hAnsi="Arial" w:cs="Arial"/>
          <w:b/>
          <w:color w:val="943634" w:themeColor="accent2" w:themeShade="BF"/>
          <w:sz w:val="24"/>
          <w:szCs w:val="24"/>
          <w:u w:val="single"/>
        </w:rPr>
        <w:t>de Autoe</w:t>
      </w:r>
      <w:r w:rsidR="00240B19" w:rsidRPr="002C1A59">
        <w:rPr>
          <w:rFonts w:ascii="Arial" w:hAnsi="Arial" w:cs="Arial"/>
          <w:b/>
          <w:color w:val="943634" w:themeColor="accent2" w:themeShade="BF"/>
          <w:sz w:val="24"/>
          <w:szCs w:val="24"/>
          <w:u w:val="single"/>
        </w:rPr>
        <w:t>valuación</w:t>
      </w:r>
    </w:p>
    <w:p w:rsidR="00742013" w:rsidRDefault="00742013" w:rsidP="00742013">
      <w:pPr>
        <w:spacing w:line="360" w:lineRule="auto"/>
        <w:rPr>
          <w:rFonts w:ascii="Arial" w:hAnsi="Arial" w:cs="Arial"/>
          <w:b/>
          <w:color w:val="943634" w:themeColor="accent2" w:themeShade="BF"/>
          <w:sz w:val="24"/>
          <w:szCs w:val="24"/>
          <w:u w:val="single"/>
        </w:rPr>
      </w:pPr>
    </w:p>
    <w:p w:rsidR="00742013" w:rsidRDefault="00742013" w:rsidP="00742013">
      <w:pPr>
        <w:spacing w:line="360" w:lineRule="auto"/>
        <w:rPr>
          <w:rFonts w:ascii="Arial" w:hAnsi="Arial" w:cs="Arial"/>
          <w:b/>
          <w:color w:val="943634" w:themeColor="accent2" w:themeShade="BF"/>
          <w:sz w:val="24"/>
          <w:szCs w:val="24"/>
          <w:u w:val="single"/>
        </w:rPr>
      </w:pPr>
    </w:p>
    <w:p w:rsidR="00D73977" w:rsidRDefault="00D73977" w:rsidP="00742013">
      <w:pPr>
        <w:spacing w:line="360" w:lineRule="auto"/>
        <w:rPr>
          <w:rFonts w:ascii="Arial" w:hAnsi="Arial" w:cs="Arial"/>
          <w:b/>
          <w:color w:val="943634" w:themeColor="accent2" w:themeShade="BF"/>
          <w:sz w:val="24"/>
          <w:szCs w:val="24"/>
          <w:u w:val="single"/>
        </w:rPr>
      </w:pPr>
    </w:p>
    <w:p w:rsidR="00D73977" w:rsidRDefault="00D73977" w:rsidP="00742013">
      <w:pPr>
        <w:spacing w:line="360" w:lineRule="auto"/>
        <w:rPr>
          <w:rFonts w:ascii="Arial" w:hAnsi="Arial" w:cs="Arial"/>
          <w:b/>
          <w:color w:val="943634" w:themeColor="accent2" w:themeShade="BF"/>
          <w:sz w:val="24"/>
          <w:szCs w:val="24"/>
          <w:u w:val="single"/>
        </w:rPr>
      </w:pPr>
    </w:p>
    <w:p w:rsidR="00D73977" w:rsidRPr="0026368A" w:rsidRDefault="00D73977" w:rsidP="00D73977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  <w:sz w:val="24"/>
          <w:szCs w:val="24"/>
        </w:rPr>
      </w:pPr>
      <w:r w:rsidRPr="0026368A"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  <w:t xml:space="preserve">Actividad 1 </w:t>
      </w:r>
      <w:r w:rsidRPr="0026368A">
        <w:rPr>
          <w:rFonts w:ascii="Arial" w:hAnsi="Arial" w:cs="Arial"/>
          <w:i/>
          <w:color w:val="943634" w:themeColor="accent2" w:themeShade="BF"/>
          <w:sz w:val="24"/>
          <w:szCs w:val="24"/>
        </w:rPr>
        <w:t>Lee detenidamente cada criterio y marca con una X el puntaje que te asignas</w:t>
      </w:r>
      <w:r w:rsidR="0026368A">
        <w:rPr>
          <w:rFonts w:ascii="Arial" w:hAnsi="Arial" w:cs="Arial"/>
          <w:i/>
          <w:color w:val="943634" w:themeColor="accent2" w:themeShade="BF"/>
          <w:sz w:val="24"/>
          <w:szCs w:val="24"/>
        </w:rPr>
        <w:t>.</w:t>
      </w:r>
    </w:p>
    <w:p w:rsidR="00D73977" w:rsidRDefault="00D73977" w:rsidP="00742013">
      <w:pPr>
        <w:spacing w:line="360" w:lineRule="auto"/>
        <w:rPr>
          <w:rFonts w:ascii="Arial" w:hAnsi="Arial" w:cs="Arial"/>
          <w:b/>
          <w:color w:val="943634" w:themeColor="accent2" w:themeShade="BF"/>
          <w:sz w:val="24"/>
          <w:szCs w:val="24"/>
          <w:u w:val="single"/>
        </w:rPr>
      </w:pPr>
    </w:p>
    <w:p w:rsidR="00742013" w:rsidRPr="002C1A59" w:rsidRDefault="00933856" w:rsidP="00742013">
      <w:pPr>
        <w:spacing w:line="360" w:lineRule="auto"/>
        <w:rPr>
          <w:rFonts w:ascii="Arial" w:hAnsi="Arial" w:cs="Arial"/>
          <w:b/>
          <w:color w:val="943634" w:themeColor="accent2" w:themeShade="BF"/>
          <w:sz w:val="24"/>
          <w:szCs w:val="24"/>
          <w:u w:val="single"/>
        </w:rPr>
      </w:pPr>
      <w:r>
        <w:rPr>
          <w:rFonts w:ascii="Arial" w:hAnsi="Arial" w:cs="Arial"/>
          <w:b/>
          <w:noProof/>
          <w:color w:val="943634" w:themeColor="accent2" w:themeShade="BF"/>
          <w:sz w:val="24"/>
          <w:szCs w:val="24"/>
          <w:u w:val="single"/>
          <w:lang w:eastAsia="es-CL"/>
        </w:rPr>
        <w:pict>
          <v:rect id="_x0000_s1335" style="position:absolute;margin-left:-12.15pt;margin-top:2pt;width:390.1pt;height:51.05pt;z-index:251721728" fillcolor="white [3201]" strokecolor="#c0504d [3205]" strokeweight="1pt">
            <v:stroke dashstyle="dash"/>
            <v:shadow color="#868686"/>
            <v:textbox style="mso-next-textbox:#_x0000_s1335">
              <w:txbxContent>
                <w:p w:rsidR="00EF23DE" w:rsidRDefault="00EF23DE" w:rsidP="00D73977">
                  <w:r>
                    <w:t xml:space="preserve">Puntaje total: 6 </w:t>
                  </w:r>
                  <w:proofErr w:type="spellStart"/>
                  <w:r>
                    <w:t>pts</w:t>
                  </w:r>
                  <w:proofErr w:type="spellEnd"/>
                  <w:r>
                    <w:t xml:space="preserve">     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Puntaje Obtenido:</w:t>
                  </w:r>
                </w:p>
                <w:p w:rsidR="00EF23DE" w:rsidRDefault="00EF23DE" w:rsidP="00D73977">
                  <w:r>
                    <w:t xml:space="preserve">Nota: </w:t>
                  </w:r>
                  <w:proofErr w:type="spellStart"/>
                  <w:r>
                    <w:t>Ptje</w:t>
                  </w:r>
                  <w:proofErr w:type="spellEnd"/>
                  <w:r>
                    <w:t xml:space="preserve"> Obtenido +1= 70  </w:t>
                  </w:r>
                  <w:r>
                    <w:tab/>
                  </w:r>
                  <w:r>
                    <w:tab/>
                  </w:r>
                  <w:r>
                    <w:tab/>
                    <w:t>Nota Final:</w:t>
                  </w:r>
                </w:p>
                <w:p w:rsidR="00EF23DE" w:rsidRDefault="00EF23DE" w:rsidP="00D73977"/>
              </w:txbxContent>
            </v:textbox>
          </v:rect>
        </w:pict>
      </w:r>
    </w:p>
    <w:p w:rsidR="00742013" w:rsidRDefault="00742013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</w:pPr>
    </w:p>
    <w:tbl>
      <w:tblPr>
        <w:tblStyle w:val="Listamedia11"/>
        <w:tblpPr w:leftFromText="141" w:rightFromText="141" w:vertAnchor="text" w:horzAnchor="margin" w:tblpY="-49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5387"/>
      </w:tblGrid>
      <w:tr w:rsidR="00D73977" w:rsidRPr="002C1A59" w:rsidTr="0005667B">
        <w:trPr>
          <w:cnfStyle w:val="100000000000"/>
          <w:trHeight w:val="469"/>
        </w:trPr>
        <w:tc>
          <w:tcPr>
            <w:cnfStyle w:val="001000000000"/>
            <w:tcW w:w="4077" w:type="dxa"/>
            <w:vMerge w:val="restart"/>
            <w:tcBorders>
              <w:top w:val="single" w:sz="4" w:space="0" w:color="auto"/>
            </w:tcBorders>
          </w:tcPr>
          <w:p w:rsidR="00D73977" w:rsidRPr="00C25C0F" w:rsidRDefault="00D73977" w:rsidP="0005667B">
            <w:pPr>
              <w:spacing w:line="240" w:lineRule="auto"/>
              <w:jc w:val="both"/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</w:pPr>
          </w:p>
          <w:p w:rsidR="00D73977" w:rsidRPr="00C25C0F" w:rsidRDefault="00D73977" w:rsidP="0005667B">
            <w:pPr>
              <w:spacing w:line="240" w:lineRule="auto"/>
              <w:jc w:val="center"/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</w:pPr>
            <w:r w:rsidRPr="00C25C0F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>CRITERIOS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D73977" w:rsidRPr="00C25C0F" w:rsidRDefault="00933856" w:rsidP="0005667B">
            <w:pPr>
              <w:spacing w:line="240" w:lineRule="auto"/>
              <w:jc w:val="center"/>
              <w:cnfStyle w:val="100000000000"/>
              <w:rPr>
                <w:rFonts w:asciiTheme="minorHAnsi" w:hAnsiTheme="minorHAnsi" w:cs="Arial"/>
                <w:b/>
                <w:color w:val="943634" w:themeColor="accent2" w:themeShade="BF"/>
                <w:sz w:val="20"/>
                <w:szCs w:val="20"/>
              </w:rPr>
            </w:pPr>
            <w:r w:rsidRPr="00933856">
              <w:rPr>
                <w:rFonts w:asciiTheme="minorHAnsi" w:hAnsiTheme="minorHAnsi" w:cs="Arial"/>
                <w:noProof/>
                <w:color w:val="943634" w:themeColor="accent2" w:themeShade="BF"/>
                <w:sz w:val="20"/>
                <w:szCs w:val="20"/>
                <w:lang w:eastAsia="es-CL"/>
              </w:rPr>
              <w:pict>
                <v:shape id="_x0000_s1330" type="#_x0000_t32" style="position:absolute;left:0;text-align:left;margin-left:183.3pt;margin-top:23.1pt;width:0;height:63.35pt;z-index:251638784;mso-position-horizontal-relative:text;mso-position-vertical-relative:text" o:connectortype="straight"/>
              </w:pict>
            </w:r>
            <w:r w:rsidRPr="00933856">
              <w:rPr>
                <w:rFonts w:asciiTheme="minorHAnsi" w:hAnsiTheme="minorHAnsi" w:cs="Arial"/>
                <w:noProof/>
                <w:color w:val="943634" w:themeColor="accent2" w:themeShade="BF"/>
                <w:sz w:val="20"/>
                <w:szCs w:val="20"/>
                <w:lang w:eastAsia="es-CL"/>
              </w:rPr>
              <w:pict>
                <v:shape id="_x0000_s1329" type="#_x0000_t32" style="position:absolute;left:0;text-align:left;margin-left:64.2pt;margin-top:23.1pt;width:0;height:63.35pt;z-index:251639808;mso-position-horizontal-relative:text;mso-position-vertical-relative:text" o:connectortype="straight"/>
              </w:pict>
            </w:r>
            <w:r w:rsidR="00D73977" w:rsidRPr="00C25C0F">
              <w:rPr>
                <w:rFonts w:asciiTheme="minorHAnsi" w:hAnsiTheme="minorHAnsi" w:cs="Arial"/>
                <w:b/>
                <w:color w:val="943634" w:themeColor="accent2" w:themeShade="BF"/>
                <w:sz w:val="20"/>
                <w:szCs w:val="20"/>
              </w:rPr>
              <w:t>PUNTAJE</w:t>
            </w:r>
          </w:p>
        </w:tc>
      </w:tr>
      <w:tr w:rsidR="00D73977" w:rsidRPr="002C1A59" w:rsidTr="0005667B">
        <w:trPr>
          <w:cnfStyle w:val="000000100000"/>
          <w:trHeight w:val="113"/>
        </w:trPr>
        <w:tc>
          <w:tcPr>
            <w:cnfStyle w:val="001000000000"/>
            <w:tcW w:w="4077" w:type="dxa"/>
            <w:vMerge/>
          </w:tcPr>
          <w:p w:rsidR="00D73977" w:rsidRPr="00C25C0F" w:rsidRDefault="00D73977" w:rsidP="0005667B">
            <w:pPr>
              <w:spacing w:line="240" w:lineRule="auto"/>
              <w:jc w:val="both"/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</w:pPr>
          </w:p>
        </w:tc>
        <w:tc>
          <w:tcPr>
            <w:tcW w:w="5387" w:type="dxa"/>
          </w:tcPr>
          <w:p w:rsidR="00D73977" w:rsidRPr="00C25C0F" w:rsidRDefault="00D73977" w:rsidP="0005667B">
            <w:pPr>
              <w:spacing w:after="0" w:line="240" w:lineRule="auto"/>
              <w:cnfStyle w:val="000000100000"/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</w:pPr>
            <w:r w:rsidRPr="00C25C0F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 xml:space="preserve">Logrado          </w:t>
            </w:r>
            <w:r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 xml:space="preserve">      Medianamente   </w:t>
            </w:r>
            <w:r w:rsidRPr="00C25C0F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>Logrado</w:t>
            </w:r>
            <w:r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 xml:space="preserve">                No </w:t>
            </w:r>
            <w:r w:rsidRPr="00C25C0F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 xml:space="preserve"> Logrado</w:t>
            </w:r>
          </w:p>
          <w:p w:rsidR="00D73977" w:rsidRPr="00C25C0F" w:rsidRDefault="00933856" w:rsidP="0005667B">
            <w:pPr>
              <w:spacing w:after="0" w:line="240" w:lineRule="auto"/>
              <w:jc w:val="both"/>
              <w:cnfStyle w:val="000000100000"/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</w:pPr>
            <w:r w:rsidRPr="00933856">
              <w:rPr>
                <w:rFonts w:asciiTheme="minorHAnsi" w:hAnsiTheme="minorHAnsi" w:cs="Arial"/>
                <w:i/>
                <w:noProof/>
                <w:color w:val="943634" w:themeColor="accent2" w:themeShade="BF"/>
                <w:sz w:val="20"/>
                <w:szCs w:val="20"/>
                <w:lang w:eastAsia="es-CL"/>
              </w:rPr>
              <w:pict>
                <v:shape id="_x0000_s1331" type="#_x0000_t32" style="position:absolute;left:0;text-align:left;margin-left:-3.9pt;margin-top:.8pt;width:265.9pt;height:0;z-index:251640832" o:connectortype="straight"/>
              </w:pict>
            </w:r>
            <w:r w:rsidR="00B75891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 xml:space="preserve">     6</w:t>
            </w:r>
            <w:r w:rsidR="00D73977" w:rsidRPr="00C25C0F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 xml:space="preserve">                     </w:t>
            </w:r>
            <w:r w:rsidR="00D73977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 xml:space="preserve">             4</w:t>
            </w:r>
            <w:r w:rsidR="00D73977" w:rsidRPr="00C25C0F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 xml:space="preserve">                </w:t>
            </w:r>
            <w:r w:rsidR="00D73977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 xml:space="preserve">                     </w:t>
            </w:r>
            <w:r w:rsidR="00D73977" w:rsidRPr="00C25C0F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 xml:space="preserve">        </w:t>
            </w:r>
            <w:r w:rsidR="00B75891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>2</w:t>
            </w:r>
          </w:p>
        </w:tc>
      </w:tr>
      <w:tr w:rsidR="00D73977" w:rsidTr="0005667B">
        <w:trPr>
          <w:trHeight w:val="524"/>
        </w:trPr>
        <w:tc>
          <w:tcPr>
            <w:cnfStyle w:val="001000000000"/>
            <w:tcW w:w="4077" w:type="dxa"/>
          </w:tcPr>
          <w:p w:rsidR="00D73977" w:rsidRPr="00C25C0F" w:rsidRDefault="00D73977" w:rsidP="0005667B">
            <w:pPr>
              <w:spacing w:after="0" w:line="240" w:lineRule="auto"/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</w:pPr>
            <w:r w:rsidRPr="00C25C0F">
              <w:rPr>
                <w:rFonts w:asciiTheme="minorHAnsi" w:hAnsiTheme="minorHAnsi" w:cs="Arial"/>
                <w:b w:val="0"/>
                <w:bCs w:val="0"/>
                <w:color w:val="auto"/>
                <w:sz w:val="20"/>
                <w:szCs w:val="20"/>
              </w:rPr>
              <w:t>1.</w:t>
            </w:r>
            <w:r w:rsidRPr="00C25C0F"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  <w:t>Logre responder correctamente el crucigrama</w:t>
            </w:r>
          </w:p>
          <w:p w:rsidR="00D73977" w:rsidRPr="00C25C0F" w:rsidRDefault="00D73977" w:rsidP="0005667B">
            <w:pPr>
              <w:spacing w:after="0" w:line="240" w:lineRule="auto"/>
              <w:jc w:val="both"/>
              <w:rPr>
                <w:rFonts w:asciiTheme="minorHAnsi" w:hAnsiTheme="minorHAnsi" w:cs="Arial"/>
                <w:color w:val="7030A0"/>
                <w:sz w:val="20"/>
                <w:szCs w:val="20"/>
              </w:rPr>
            </w:pPr>
          </w:p>
        </w:tc>
        <w:tc>
          <w:tcPr>
            <w:tcW w:w="5387" w:type="dxa"/>
          </w:tcPr>
          <w:p w:rsidR="00D73977" w:rsidRPr="00C25C0F" w:rsidRDefault="00933856" w:rsidP="0005667B">
            <w:pPr>
              <w:spacing w:line="240" w:lineRule="auto"/>
              <w:jc w:val="both"/>
              <w:cnfStyle w:val="000000000000"/>
              <w:rPr>
                <w:rFonts w:asciiTheme="minorHAnsi" w:hAnsiTheme="minorHAnsi" w:cs="Arial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="Arial"/>
                <w:noProof/>
                <w:color w:val="7030A0"/>
                <w:sz w:val="20"/>
                <w:szCs w:val="20"/>
                <w:lang w:eastAsia="es-CL"/>
              </w:rPr>
              <w:pict>
                <v:oval id="_x0000_s1334" style="position:absolute;left:0;text-align:left;margin-left:207.5pt;margin-top:6.45pt;width:35.4pt;height:19.3pt;z-index:251641856;mso-position-horizontal-relative:text;mso-position-vertical-relative:text" filled="f"/>
              </w:pict>
            </w:r>
            <w:r>
              <w:rPr>
                <w:rFonts w:asciiTheme="minorHAnsi" w:hAnsiTheme="minorHAnsi" w:cs="Arial"/>
                <w:noProof/>
                <w:color w:val="7030A0"/>
                <w:sz w:val="20"/>
                <w:szCs w:val="20"/>
                <w:lang w:eastAsia="es-CL"/>
              </w:rPr>
              <w:pict>
                <v:oval id="_x0000_s1333" style="position:absolute;left:0;text-align:left;margin-left:97.9pt;margin-top:6.45pt;width:35.4pt;height:19.3pt;z-index:251642880;mso-position-horizontal-relative:text;mso-position-vertical-relative:text" filled="f"/>
              </w:pict>
            </w:r>
            <w:r>
              <w:rPr>
                <w:rFonts w:asciiTheme="minorHAnsi" w:hAnsiTheme="minorHAnsi" w:cs="Arial"/>
                <w:noProof/>
                <w:color w:val="7030A0"/>
                <w:sz w:val="20"/>
                <w:szCs w:val="20"/>
                <w:lang w:eastAsia="es-CL"/>
              </w:rPr>
              <w:pict>
                <v:oval id="_x0000_s1332" style="position:absolute;left:0;text-align:left;margin-left:5.85pt;margin-top:6.45pt;width:35.4pt;height:19.3pt;z-index:251643904;mso-position-horizontal-relative:text;mso-position-vertical-relative:text" filled="f"/>
              </w:pict>
            </w:r>
          </w:p>
        </w:tc>
      </w:tr>
    </w:tbl>
    <w:p w:rsidR="00D73977" w:rsidRDefault="00D73977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</w:rPr>
      </w:pPr>
    </w:p>
    <w:p w:rsidR="00D73977" w:rsidRDefault="00D73977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</w:rPr>
      </w:pPr>
    </w:p>
    <w:p w:rsidR="00D73977" w:rsidRDefault="00D73977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</w:rPr>
      </w:pPr>
    </w:p>
    <w:p w:rsidR="00D73977" w:rsidRDefault="00D73977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</w:rPr>
      </w:pPr>
    </w:p>
    <w:p w:rsidR="00D73977" w:rsidRDefault="00D73977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</w:rPr>
      </w:pPr>
    </w:p>
    <w:p w:rsidR="00D73977" w:rsidRDefault="00D73977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</w:rPr>
      </w:pPr>
    </w:p>
    <w:p w:rsidR="00D73977" w:rsidRDefault="00933856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</w:rPr>
      </w:pPr>
      <w:r w:rsidRPr="00933856">
        <w:rPr>
          <w:rFonts w:ascii="Arial" w:hAnsi="Arial" w:cs="Arial"/>
          <w:noProof/>
          <w:color w:val="7030A0"/>
          <w:sz w:val="24"/>
          <w:szCs w:val="24"/>
          <w:lang w:eastAsia="es-CL"/>
        </w:rPr>
        <w:pict>
          <v:shape id="_x0000_s1134" type="#_x0000_t13" style="position:absolute;left:0;text-align:left;margin-left:449.95pt;margin-top:26.5pt;width:41.65pt;height:38.3pt;z-index:251627520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BA1FB6">
                  <w:pPr>
                    <w:jc w:val="center"/>
                  </w:pPr>
                  <w:r>
                    <w:t>13</w:t>
                  </w:r>
                </w:p>
              </w:txbxContent>
            </v:textbox>
          </v:shape>
        </w:pict>
      </w:r>
    </w:p>
    <w:p w:rsidR="00D73977" w:rsidRPr="0026368A" w:rsidRDefault="00D73977" w:rsidP="0026368A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</w:rPr>
      </w:pPr>
    </w:p>
    <w:p w:rsidR="00D73977" w:rsidRPr="00D73977" w:rsidRDefault="00D73977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  <w:sz w:val="24"/>
          <w:szCs w:val="24"/>
        </w:rPr>
      </w:pPr>
      <w:r w:rsidRPr="002C1A59"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  <w:t>Activida</w:t>
      </w:r>
      <w:r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  <w:t xml:space="preserve">d 2 </w:t>
      </w:r>
      <w:r w:rsidRPr="00742013">
        <w:rPr>
          <w:rFonts w:ascii="Arial" w:hAnsi="Arial" w:cs="Arial"/>
          <w:i/>
          <w:color w:val="943634" w:themeColor="accent2" w:themeShade="BF"/>
        </w:rPr>
        <w:t>Lee detenidamente cada criterio y marca con una X el puntaje que te a</w:t>
      </w:r>
      <w:r w:rsidRPr="00D73977">
        <w:rPr>
          <w:rFonts w:ascii="Arial" w:hAnsi="Arial" w:cs="Arial"/>
          <w:i/>
          <w:color w:val="943634" w:themeColor="accent2" w:themeShade="BF"/>
        </w:rPr>
        <w:t>signas</w:t>
      </w:r>
    </w:p>
    <w:tbl>
      <w:tblPr>
        <w:tblStyle w:val="Listamedia1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5245"/>
      </w:tblGrid>
      <w:tr w:rsidR="001D50E0" w:rsidTr="001D50E0">
        <w:trPr>
          <w:cnfStyle w:val="100000000000"/>
          <w:trHeight w:val="469"/>
        </w:trPr>
        <w:tc>
          <w:tcPr>
            <w:cnfStyle w:val="001000000000"/>
            <w:tcW w:w="4077" w:type="dxa"/>
            <w:vMerge w:val="restart"/>
            <w:tcBorders>
              <w:top w:val="single" w:sz="4" w:space="0" w:color="auto"/>
            </w:tcBorders>
          </w:tcPr>
          <w:p w:rsidR="001D50E0" w:rsidRPr="002C1A59" w:rsidRDefault="001D50E0" w:rsidP="00240B19">
            <w:pPr>
              <w:spacing w:line="360" w:lineRule="auto"/>
              <w:jc w:val="both"/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</w:pPr>
          </w:p>
          <w:p w:rsidR="001D50E0" w:rsidRPr="002C1A59" w:rsidRDefault="001D50E0" w:rsidP="005565B3">
            <w:pPr>
              <w:spacing w:line="360" w:lineRule="auto"/>
              <w:jc w:val="center"/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</w:pPr>
            <w:r w:rsidRPr="002C1A59"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  <w:t>CRITERIOS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1D50E0" w:rsidRPr="002C1A59" w:rsidRDefault="00933856" w:rsidP="001D50E0">
            <w:pPr>
              <w:spacing w:line="360" w:lineRule="auto"/>
              <w:jc w:val="center"/>
              <w:cnfStyle w:val="100000000000"/>
              <w:rPr>
                <w:rFonts w:ascii="Arial" w:hAnsi="Arial" w:cs="Arial"/>
                <w:b/>
                <w:color w:val="943634" w:themeColor="accent2" w:themeShade="BF"/>
                <w:sz w:val="24"/>
                <w:szCs w:val="24"/>
              </w:rPr>
            </w:pPr>
            <w:r w:rsidRPr="00933856">
              <w:rPr>
                <w:rFonts w:ascii="Arial" w:hAnsi="Arial" w:cs="Arial"/>
                <w:noProof/>
                <w:color w:val="943634" w:themeColor="accent2" w:themeShade="BF"/>
                <w:lang w:eastAsia="es-CL"/>
              </w:rPr>
              <w:pict>
                <v:shape id="_x0000_s1123" type="#_x0000_t32" style="position:absolute;left:0;text-align:left;margin-left:166.95pt;margin-top:30.35pt;width:0;height:166.4pt;z-index:251622400;mso-position-horizontal-relative:text;mso-position-vertical-relative:text" o:connectortype="straight"/>
              </w:pict>
            </w:r>
            <w:r w:rsidRPr="00933856">
              <w:rPr>
                <w:rFonts w:ascii="Arial" w:hAnsi="Arial" w:cs="Arial"/>
                <w:noProof/>
                <w:color w:val="943634" w:themeColor="accent2" w:themeShade="BF"/>
                <w:lang w:eastAsia="es-CL"/>
              </w:rPr>
              <w:pict>
                <v:shape id="_x0000_s1122" type="#_x0000_t32" style="position:absolute;left:0;text-align:left;margin-left:64.2pt;margin-top:30.35pt;width:0;height:166.4pt;z-index:251621376;mso-position-horizontal-relative:text;mso-position-vertical-relative:text" o:connectortype="straight"/>
              </w:pict>
            </w:r>
            <w:r w:rsidR="001D50E0" w:rsidRPr="002C1A59">
              <w:rPr>
                <w:rFonts w:ascii="Arial" w:hAnsi="Arial" w:cs="Arial"/>
                <w:b/>
                <w:color w:val="943634" w:themeColor="accent2" w:themeShade="BF"/>
                <w:sz w:val="24"/>
                <w:szCs w:val="24"/>
              </w:rPr>
              <w:t>PUNTAJE</w:t>
            </w:r>
          </w:p>
        </w:tc>
      </w:tr>
      <w:tr w:rsidR="001D50E0" w:rsidTr="001D50E0">
        <w:trPr>
          <w:cnfStyle w:val="000000100000"/>
          <w:trHeight w:val="113"/>
        </w:trPr>
        <w:tc>
          <w:tcPr>
            <w:cnfStyle w:val="001000000000"/>
            <w:tcW w:w="4077" w:type="dxa"/>
            <w:vMerge/>
          </w:tcPr>
          <w:p w:rsidR="001D50E0" w:rsidRPr="002C1A59" w:rsidRDefault="001D50E0" w:rsidP="00240B19">
            <w:pPr>
              <w:spacing w:line="360" w:lineRule="auto"/>
              <w:jc w:val="both"/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</w:pPr>
          </w:p>
        </w:tc>
        <w:tc>
          <w:tcPr>
            <w:tcW w:w="5245" w:type="dxa"/>
          </w:tcPr>
          <w:p w:rsidR="001D50E0" w:rsidRPr="002C1A59" w:rsidRDefault="00933856" w:rsidP="001D50E0">
            <w:pPr>
              <w:spacing w:after="0" w:line="360" w:lineRule="auto"/>
              <w:jc w:val="center"/>
              <w:cnfStyle w:val="000000100000"/>
              <w:rPr>
                <w:rFonts w:ascii="Arial" w:hAnsi="Arial" w:cs="Arial"/>
                <w:color w:val="943634" w:themeColor="accent2" w:themeShade="BF"/>
              </w:rPr>
            </w:pPr>
            <w:r w:rsidRPr="00933856">
              <w:rPr>
                <w:rFonts w:ascii="Arial" w:hAnsi="Arial" w:cs="Arial"/>
                <w:noProof/>
                <w:color w:val="943634" w:themeColor="accent2" w:themeShade="BF"/>
                <w:sz w:val="24"/>
                <w:szCs w:val="24"/>
                <w:lang w:eastAsia="es-CL"/>
              </w:rPr>
              <w:pict>
                <v:shape id="_x0000_s1130" type="#_x0000_t32" style="position:absolute;left:0;text-align:left;margin-left:-3.9pt;margin-top:36.9pt;width:258.75pt;height:0;z-index:251626496;mso-position-horizontal-relative:text;mso-position-vertical-relative:text" o:connectortype="straight"/>
              </w:pict>
            </w:r>
            <w:r w:rsidR="001D50E0" w:rsidRPr="002C1A59">
              <w:rPr>
                <w:rFonts w:ascii="Arial" w:hAnsi="Arial" w:cs="Arial"/>
                <w:color w:val="943634" w:themeColor="accent2" w:themeShade="BF"/>
              </w:rPr>
              <w:t xml:space="preserve">Logrado          Medianamente         No   Logrado </w:t>
            </w:r>
            <w:proofErr w:type="spellStart"/>
            <w:r w:rsidR="001D50E0" w:rsidRPr="002C1A59">
              <w:rPr>
                <w:rFonts w:ascii="Arial" w:hAnsi="Arial" w:cs="Arial"/>
                <w:color w:val="943634" w:themeColor="accent2" w:themeShade="BF"/>
              </w:rPr>
              <w:t>Logrado</w:t>
            </w:r>
            <w:proofErr w:type="spellEnd"/>
          </w:p>
          <w:p w:rsidR="001D50E0" w:rsidRPr="002C1A59" w:rsidRDefault="00B75891" w:rsidP="00240B19">
            <w:pPr>
              <w:spacing w:after="0" w:line="360" w:lineRule="auto"/>
              <w:jc w:val="both"/>
              <w:cnfStyle w:val="000000100000"/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  <w:t xml:space="preserve">     3</w:t>
            </w:r>
            <w:r w:rsidR="001D50E0" w:rsidRPr="002C1A59"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  <w:t xml:space="preserve">                            2                         </w:t>
            </w:r>
            <w:r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  <w:t>1</w:t>
            </w:r>
          </w:p>
        </w:tc>
      </w:tr>
      <w:tr w:rsidR="00240B19" w:rsidTr="001D50E0">
        <w:trPr>
          <w:trHeight w:val="950"/>
        </w:trPr>
        <w:tc>
          <w:tcPr>
            <w:cnfStyle w:val="001000000000"/>
            <w:tcW w:w="4077" w:type="dxa"/>
          </w:tcPr>
          <w:p w:rsidR="00240B19" w:rsidRPr="007F37B0" w:rsidRDefault="00742013" w:rsidP="002C1A59">
            <w:pPr>
              <w:spacing w:after="0" w:line="240" w:lineRule="auto"/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</w:pPr>
            <w:r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  <w:t>1-Identifico</w:t>
            </w:r>
            <w:r w:rsidR="007F37B0" w:rsidRPr="007F37B0"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  <w:t>y Caracterizo</w:t>
            </w:r>
            <w:r w:rsidR="002C1A59"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  <w:t xml:space="preserve"> los Antecedentes de la Primera Guerra Mundial</w:t>
            </w:r>
          </w:p>
          <w:p w:rsidR="001D50E0" w:rsidRPr="007F37B0" w:rsidRDefault="001D50E0" w:rsidP="002C1A59">
            <w:pPr>
              <w:spacing w:after="0" w:line="240" w:lineRule="auto"/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5245" w:type="dxa"/>
          </w:tcPr>
          <w:p w:rsidR="00240B19" w:rsidRDefault="00933856" w:rsidP="007F37B0">
            <w:pPr>
              <w:spacing w:after="0" w:line="360" w:lineRule="auto"/>
              <w:jc w:val="both"/>
              <w:cnfStyle w:val="000000000000"/>
              <w:rPr>
                <w:rFonts w:ascii="Arial" w:hAnsi="Arial" w:cs="Arial"/>
                <w:color w:val="7030A0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color w:val="7030A0"/>
                <w:sz w:val="24"/>
                <w:szCs w:val="24"/>
                <w:lang w:eastAsia="es-CL"/>
              </w:rPr>
              <w:pict>
                <v:oval id="_x0000_s1294" style="position:absolute;left:0;text-align:left;margin-left:90.95pt;margin-top:20.45pt;width:46.55pt;height:19.3pt;z-index:251699200;mso-position-horizontal-relative:text;mso-position-vertical-relative:text" filled="f"/>
              </w:pict>
            </w:r>
            <w:r>
              <w:rPr>
                <w:rFonts w:ascii="Arial" w:hAnsi="Arial" w:cs="Arial"/>
                <w:noProof/>
                <w:color w:val="7030A0"/>
                <w:sz w:val="24"/>
                <w:szCs w:val="24"/>
                <w:lang w:eastAsia="es-CL"/>
              </w:rPr>
              <w:pict>
                <v:oval id="_x0000_s1296" style="position:absolute;left:0;text-align:left;margin-left:183.6pt;margin-top:20.45pt;width:46.55pt;height:19.3pt;z-index:251701248;mso-position-horizontal-relative:text;mso-position-vertical-relative:text" filled="f"/>
              </w:pict>
            </w:r>
            <w:r>
              <w:rPr>
                <w:rFonts w:ascii="Arial" w:hAnsi="Arial" w:cs="Arial"/>
                <w:noProof/>
                <w:color w:val="7030A0"/>
                <w:sz w:val="24"/>
                <w:szCs w:val="24"/>
                <w:lang w:eastAsia="es-CL"/>
              </w:rPr>
              <w:pict>
                <v:oval id="_x0000_s1293" style="position:absolute;left:0;text-align:left;margin-left:6.1pt;margin-top:20.45pt;width:46.55pt;height:19.3pt;z-index:251698176;mso-position-horizontal-relative:text;mso-position-vertical-relative:text" filled="f"/>
              </w:pict>
            </w:r>
          </w:p>
        </w:tc>
      </w:tr>
      <w:tr w:rsidR="00240B19" w:rsidTr="001D50E0">
        <w:trPr>
          <w:cnfStyle w:val="000000100000"/>
          <w:trHeight w:val="962"/>
        </w:trPr>
        <w:tc>
          <w:tcPr>
            <w:cnfStyle w:val="001000000000"/>
            <w:tcW w:w="4077" w:type="dxa"/>
          </w:tcPr>
          <w:p w:rsidR="00240B19" w:rsidRPr="007F37B0" w:rsidRDefault="007F37B0" w:rsidP="002C1A59">
            <w:pPr>
              <w:spacing w:after="0" w:line="240" w:lineRule="auto"/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</w:pPr>
            <w:r w:rsidRPr="007F37B0">
              <w:rPr>
                <w:rFonts w:asciiTheme="minorHAnsi" w:hAnsiTheme="minorHAnsi" w:cs="Arial"/>
                <w:b w:val="0"/>
                <w:bCs w:val="0"/>
                <w:color w:val="auto"/>
                <w:sz w:val="24"/>
                <w:szCs w:val="24"/>
              </w:rPr>
              <w:t>2-</w:t>
            </w:r>
            <w:r w:rsidR="00742013"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  <w:t xml:space="preserve">Reconosco </w:t>
            </w:r>
            <w:r w:rsidRPr="007F37B0"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  <w:t>que los procesos históricos tienen múltiples causas.</w:t>
            </w:r>
          </w:p>
          <w:p w:rsidR="001D50E0" w:rsidRPr="007F37B0" w:rsidRDefault="001D50E0" w:rsidP="002C1A59">
            <w:pPr>
              <w:spacing w:after="0" w:line="240" w:lineRule="auto"/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5245" w:type="dxa"/>
          </w:tcPr>
          <w:p w:rsidR="00240B19" w:rsidRDefault="00933856" w:rsidP="007F37B0">
            <w:pPr>
              <w:spacing w:after="0" w:line="360" w:lineRule="auto"/>
              <w:jc w:val="both"/>
              <w:cnfStyle w:val="000000100000"/>
              <w:rPr>
                <w:rFonts w:ascii="Arial" w:hAnsi="Arial" w:cs="Arial"/>
                <w:color w:val="7030A0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color w:val="7030A0"/>
                <w:sz w:val="24"/>
                <w:szCs w:val="24"/>
                <w:lang w:eastAsia="es-CL"/>
              </w:rPr>
              <w:pict>
                <v:oval id="_x0000_s1298" style="position:absolute;left:0;text-align:left;margin-left:6.1pt;margin-top:13.35pt;width:46.55pt;height:19.3pt;z-index:251703296;mso-position-horizontal-relative:text;mso-position-vertical-relative:text" filled="f"/>
              </w:pict>
            </w:r>
            <w:r>
              <w:rPr>
                <w:rFonts w:ascii="Arial" w:hAnsi="Arial" w:cs="Arial"/>
                <w:noProof/>
                <w:color w:val="7030A0"/>
                <w:sz w:val="24"/>
                <w:szCs w:val="24"/>
                <w:lang w:eastAsia="es-CL"/>
              </w:rPr>
              <w:pict>
                <v:oval id="_x0000_s1297" style="position:absolute;left:0;text-align:left;margin-left:90.95pt;margin-top:13.35pt;width:46.55pt;height:19.3pt;z-index:251702272;mso-position-horizontal-relative:text;mso-position-vertical-relative:text" filled="f"/>
              </w:pict>
            </w:r>
            <w:r>
              <w:rPr>
                <w:rFonts w:ascii="Arial" w:hAnsi="Arial" w:cs="Arial"/>
                <w:noProof/>
                <w:color w:val="7030A0"/>
                <w:sz w:val="24"/>
                <w:szCs w:val="24"/>
                <w:lang w:eastAsia="es-CL"/>
              </w:rPr>
              <w:pict>
                <v:oval id="_x0000_s1295" style="position:absolute;left:0;text-align:left;margin-left:183.6pt;margin-top:13.35pt;width:46.55pt;height:19.3pt;z-index:251700224;mso-position-horizontal-relative:text;mso-position-vertical-relative:text" filled="f"/>
              </w:pict>
            </w:r>
          </w:p>
        </w:tc>
      </w:tr>
    </w:tbl>
    <w:p w:rsidR="00240B19" w:rsidRDefault="00933856" w:rsidP="007F37B0">
      <w:pPr>
        <w:spacing w:after="0" w:line="360" w:lineRule="auto"/>
        <w:jc w:val="both"/>
        <w:rPr>
          <w:rFonts w:ascii="Arial" w:hAnsi="Arial" w:cs="Arial"/>
          <w:color w:val="7030A0"/>
          <w:sz w:val="24"/>
          <w:szCs w:val="24"/>
        </w:rPr>
      </w:pPr>
      <w:r>
        <w:rPr>
          <w:rFonts w:ascii="Arial" w:hAnsi="Arial" w:cs="Arial"/>
          <w:noProof/>
          <w:color w:val="7030A0"/>
          <w:sz w:val="24"/>
          <w:szCs w:val="24"/>
          <w:lang w:eastAsia="es-CL"/>
        </w:rPr>
        <w:pict>
          <v:rect id="_x0000_s1336" style="position:absolute;left:0;text-align:left;margin-left:-2.65pt;margin-top:7.9pt;width:390.1pt;height:51.05pt;z-index:251722752;mso-position-horizontal-relative:text;mso-position-vertical-relative:text" fillcolor="white [3201]" strokecolor="#c0504d [3205]" strokeweight="1pt">
            <v:stroke dashstyle="dash"/>
            <v:shadow color="#868686"/>
            <v:textbox style="mso-next-textbox:#_x0000_s1336">
              <w:txbxContent>
                <w:p w:rsidR="00EF23DE" w:rsidRDefault="00EF23DE" w:rsidP="00D73977">
                  <w:r>
                    <w:t xml:space="preserve">Puntaje total: 6 </w:t>
                  </w:r>
                  <w:proofErr w:type="spellStart"/>
                  <w:r>
                    <w:t>pts</w:t>
                  </w:r>
                  <w:proofErr w:type="spellEnd"/>
                  <w:r>
                    <w:t xml:space="preserve">     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Puntaje Obtenido:</w:t>
                  </w:r>
                </w:p>
                <w:p w:rsidR="00EF23DE" w:rsidRDefault="00EF23DE" w:rsidP="00D73977">
                  <w:r>
                    <w:t xml:space="preserve">Nota: </w:t>
                  </w:r>
                  <w:proofErr w:type="spellStart"/>
                  <w:r>
                    <w:t>Ptje</w:t>
                  </w:r>
                  <w:proofErr w:type="spellEnd"/>
                  <w:r>
                    <w:t xml:space="preserve"> Obtenido +1= 70  </w:t>
                  </w:r>
                  <w:r>
                    <w:tab/>
                  </w:r>
                  <w:r>
                    <w:tab/>
                  </w:r>
                  <w:r>
                    <w:tab/>
                    <w:t>Nota Final:</w:t>
                  </w:r>
                </w:p>
                <w:p w:rsidR="00EF23DE" w:rsidRDefault="00EF23DE" w:rsidP="00D73977"/>
              </w:txbxContent>
            </v:textbox>
          </v:rect>
        </w:pict>
      </w:r>
    </w:p>
    <w:p w:rsidR="00742013" w:rsidRDefault="00742013" w:rsidP="007F37B0">
      <w:pPr>
        <w:spacing w:after="0" w:line="360" w:lineRule="auto"/>
        <w:jc w:val="both"/>
        <w:rPr>
          <w:rFonts w:ascii="Arial" w:hAnsi="Arial" w:cs="Arial"/>
          <w:color w:val="7030A0"/>
          <w:sz w:val="24"/>
          <w:szCs w:val="24"/>
        </w:rPr>
      </w:pPr>
    </w:p>
    <w:p w:rsidR="00742013" w:rsidRDefault="00742013" w:rsidP="007F37B0">
      <w:pPr>
        <w:spacing w:after="0" w:line="360" w:lineRule="auto"/>
        <w:jc w:val="both"/>
        <w:rPr>
          <w:rFonts w:ascii="Arial" w:hAnsi="Arial" w:cs="Arial"/>
          <w:color w:val="7030A0"/>
          <w:sz w:val="24"/>
          <w:szCs w:val="24"/>
        </w:rPr>
      </w:pPr>
    </w:p>
    <w:p w:rsidR="00066A84" w:rsidRPr="002C1A59" w:rsidRDefault="00066A84" w:rsidP="00066A84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</w:pPr>
      <w:r w:rsidRPr="002C1A59"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  <w:t>Activida</w:t>
      </w:r>
      <w:r w:rsidR="0026368A"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  <w:t>d 3</w:t>
      </w:r>
      <w:r w:rsidR="00742013"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  <w:t xml:space="preserve"> </w:t>
      </w:r>
      <w:r w:rsidR="00742013" w:rsidRPr="00742013">
        <w:rPr>
          <w:rFonts w:ascii="Arial" w:hAnsi="Arial" w:cs="Arial"/>
          <w:i/>
          <w:color w:val="943634" w:themeColor="accent2" w:themeShade="BF"/>
        </w:rPr>
        <w:t>Lee detenidamente cada criterio y marca con una X el puntaje que te asignas</w:t>
      </w:r>
    </w:p>
    <w:tbl>
      <w:tblPr>
        <w:tblStyle w:val="Listamedia11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5245"/>
      </w:tblGrid>
      <w:tr w:rsidR="00066A84" w:rsidRPr="002C1A59" w:rsidTr="00126AAD">
        <w:trPr>
          <w:cnfStyle w:val="100000000000"/>
          <w:trHeight w:val="469"/>
        </w:trPr>
        <w:tc>
          <w:tcPr>
            <w:cnfStyle w:val="001000000000"/>
            <w:tcW w:w="4077" w:type="dxa"/>
            <w:vMerge w:val="restart"/>
            <w:tcBorders>
              <w:top w:val="single" w:sz="4" w:space="0" w:color="auto"/>
            </w:tcBorders>
          </w:tcPr>
          <w:p w:rsidR="00066A84" w:rsidRPr="002C1A59" w:rsidRDefault="00066A84" w:rsidP="00126AAD">
            <w:pPr>
              <w:spacing w:line="360" w:lineRule="auto"/>
              <w:jc w:val="both"/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</w:pPr>
          </w:p>
          <w:p w:rsidR="00066A84" w:rsidRPr="002C1A59" w:rsidRDefault="00066A84" w:rsidP="00126AAD">
            <w:pPr>
              <w:spacing w:line="360" w:lineRule="auto"/>
              <w:jc w:val="center"/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</w:pPr>
            <w:r w:rsidRPr="002C1A59"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  <w:t>CRITERIOS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066A84" w:rsidRPr="002C1A59" w:rsidRDefault="00066A84" w:rsidP="00126AAD">
            <w:pPr>
              <w:spacing w:line="360" w:lineRule="auto"/>
              <w:jc w:val="center"/>
              <w:cnfStyle w:val="100000000000"/>
              <w:rPr>
                <w:rFonts w:ascii="Arial" w:hAnsi="Arial" w:cs="Arial"/>
                <w:b/>
                <w:color w:val="943634" w:themeColor="accent2" w:themeShade="BF"/>
                <w:sz w:val="24"/>
                <w:szCs w:val="24"/>
              </w:rPr>
            </w:pPr>
            <w:r w:rsidRPr="002C1A59">
              <w:rPr>
                <w:rFonts w:ascii="Arial" w:hAnsi="Arial" w:cs="Arial"/>
                <w:b/>
                <w:color w:val="943634" w:themeColor="accent2" w:themeShade="BF"/>
                <w:sz w:val="24"/>
                <w:szCs w:val="24"/>
              </w:rPr>
              <w:t>PUNTAJE</w:t>
            </w:r>
          </w:p>
        </w:tc>
      </w:tr>
      <w:tr w:rsidR="00066A84" w:rsidRPr="002C1A59" w:rsidTr="00126AAD">
        <w:trPr>
          <w:cnfStyle w:val="000000100000"/>
          <w:trHeight w:val="113"/>
        </w:trPr>
        <w:tc>
          <w:tcPr>
            <w:cnfStyle w:val="001000000000"/>
            <w:tcW w:w="4077" w:type="dxa"/>
            <w:vMerge/>
          </w:tcPr>
          <w:p w:rsidR="00066A84" w:rsidRPr="002C1A59" w:rsidRDefault="00066A84" w:rsidP="00126AAD">
            <w:pPr>
              <w:spacing w:line="360" w:lineRule="auto"/>
              <w:jc w:val="both"/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</w:pPr>
          </w:p>
        </w:tc>
        <w:tc>
          <w:tcPr>
            <w:tcW w:w="5245" w:type="dxa"/>
          </w:tcPr>
          <w:p w:rsidR="00066A84" w:rsidRPr="002C1A59" w:rsidRDefault="00933856" w:rsidP="00126AAD">
            <w:pPr>
              <w:spacing w:after="0" w:line="360" w:lineRule="auto"/>
              <w:jc w:val="center"/>
              <w:cnfStyle w:val="000000100000"/>
              <w:rPr>
                <w:rFonts w:ascii="Arial" w:hAnsi="Arial" w:cs="Arial"/>
                <w:color w:val="943634" w:themeColor="accent2" w:themeShade="BF"/>
              </w:rPr>
            </w:pPr>
            <w:r>
              <w:rPr>
                <w:rFonts w:ascii="Arial" w:hAnsi="Arial" w:cs="Arial"/>
                <w:noProof/>
                <w:color w:val="943634" w:themeColor="accent2" w:themeShade="BF"/>
                <w:lang w:eastAsia="es-CL"/>
              </w:rPr>
              <w:pict>
                <v:shape id="_x0000_s1184" type="#_x0000_t32" style="position:absolute;left:0;text-align:left;margin-left:166.95pt;margin-top:-1.35pt;width:0;height:174.1pt;z-index:251658240;mso-position-horizontal-relative:text;mso-position-vertical-relative:text" o:connectortype="straight"/>
              </w:pict>
            </w:r>
            <w:r>
              <w:rPr>
                <w:rFonts w:ascii="Arial" w:hAnsi="Arial" w:cs="Arial"/>
                <w:noProof/>
                <w:color w:val="943634" w:themeColor="accent2" w:themeShade="BF"/>
                <w:lang w:eastAsia="es-CL"/>
              </w:rPr>
              <w:pict>
                <v:shape id="_x0000_s1183" type="#_x0000_t32" style="position:absolute;left:0;text-align:left;margin-left:64.2pt;margin-top:-1.35pt;width:0;height:174.1pt;z-index:251657216;mso-position-horizontal-relative:text;mso-position-vertical-relative:text" o:connectortype="straight"/>
              </w:pict>
            </w:r>
            <w:r>
              <w:rPr>
                <w:rFonts w:ascii="Arial" w:hAnsi="Arial" w:cs="Arial"/>
                <w:noProof/>
                <w:color w:val="943634" w:themeColor="accent2" w:themeShade="BF"/>
                <w:lang w:eastAsia="es-CL"/>
              </w:rPr>
              <w:pict>
                <v:shape id="_x0000_s1185" type="#_x0000_t32" style="position:absolute;left:0;text-align:left;margin-left:-3.15pt;margin-top:33.85pt;width:258.75pt;height:0;z-index:251659264;mso-position-horizontal-relative:text;mso-position-vertical-relative:text" o:connectortype="straight"/>
              </w:pict>
            </w:r>
            <w:r w:rsidR="00066A84" w:rsidRPr="002C1A59">
              <w:rPr>
                <w:rFonts w:ascii="Arial" w:hAnsi="Arial" w:cs="Arial"/>
                <w:color w:val="943634" w:themeColor="accent2" w:themeShade="BF"/>
              </w:rPr>
              <w:t xml:space="preserve">Logrado          Medianamente         No   Logrado </w:t>
            </w:r>
            <w:proofErr w:type="spellStart"/>
            <w:r w:rsidR="00066A84" w:rsidRPr="002C1A59">
              <w:rPr>
                <w:rFonts w:ascii="Arial" w:hAnsi="Arial" w:cs="Arial"/>
                <w:color w:val="943634" w:themeColor="accent2" w:themeShade="BF"/>
              </w:rPr>
              <w:t>Logrado</w:t>
            </w:r>
            <w:proofErr w:type="spellEnd"/>
          </w:p>
          <w:p w:rsidR="00066A84" w:rsidRPr="002C1A59" w:rsidRDefault="00B75891" w:rsidP="00126AAD">
            <w:pPr>
              <w:spacing w:after="0" w:line="360" w:lineRule="auto"/>
              <w:jc w:val="both"/>
              <w:cnfStyle w:val="000000100000"/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</w:pPr>
            <w:r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  <w:t xml:space="preserve">     3</w:t>
            </w:r>
            <w:r w:rsidR="00066A84" w:rsidRPr="002C1A59"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  <w:t xml:space="preserve">                            2                         </w:t>
            </w:r>
            <w:r>
              <w:rPr>
                <w:rFonts w:ascii="Arial" w:hAnsi="Arial" w:cs="Arial"/>
                <w:color w:val="943634" w:themeColor="accent2" w:themeShade="BF"/>
                <w:sz w:val="24"/>
                <w:szCs w:val="24"/>
              </w:rPr>
              <w:t>1</w:t>
            </w:r>
          </w:p>
        </w:tc>
      </w:tr>
      <w:tr w:rsidR="00066A84" w:rsidTr="00126AAD">
        <w:trPr>
          <w:trHeight w:val="962"/>
        </w:trPr>
        <w:tc>
          <w:tcPr>
            <w:cnfStyle w:val="001000000000"/>
            <w:tcW w:w="4077" w:type="dxa"/>
          </w:tcPr>
          <w:p w:rsidR="00066A84" w:rsidRPr="0063298D" w:rsidRDefault="009D6968" w:rsidP="00126AAD">
            <w:pPr>
              <w:spacing w:after="0" w:line="360" w:lineRule="auto"/>
              <w:jc w:val="both"/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</w:pPr>
            <w:r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  <w:t>2-Analizo</w:t>
            </w:r>
            <w:r w:rsidR="00066A84"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  <w:t xml:space="preserve"> mapas históricos.</w:t>
            </w:r>
          </w:p>
        </w:tc>
        <w:tc>
          <w:tcPr>
            <w:tcW w:w="5245" w:type="dxa"/>
          </w:tcPr>
          <w:p w:rsidR="00066A84" w:rsidRPr="0063298D" w:rsidRDefault="00933856" w:rsidP="00126AAD">
            <w:pPr>
              <w:spacing w:after="0" w:line="360" w:lineRule="auto"/>
              <w:jc w:val="both"/>
              <w:cnfStyle w:val="000000000000"/>
              <w:rPr>
                <w:rFonts w:asciiTheme="minorHAnsi" w:hAnsiTheme="minorHAnsi" w:cs="Arial"/>
                <w:color w:val="auto"/>
                <w:sz w:val="24"/>
                <w:szCs w:val="24"/>
              </w:rPr>
            </w:pPr>
            <w:r>
              <w:rPr>
                <w:rFonts w:asciiTheme="minorHAnsi" w:hAnsiTheme="minorHAnsi" w:cs="Arial"/>
                <w:noProof/>
                <w:sz w:val="24"/>
                <w:szCs w:val="24"/>
                <w:lang w:eastAsia="es-CL"/>
              </w:rPr>
              <w:pict>
                <v:oval id="_x0000_s1301" style="position:absolute;left:0;text-align:left;margin-left:94.25pt;margin-top:12.4pt;width:46.55pt;height:19.3pt;z-index:251706368;mso-position-horizontal-relative:text;mso-position-vertical-relative:text" filled="f"/>
              </w:pict>
            </w:r>
            <w:r>
              <w:rPr>
                <w:rFonts w:asciiTheme="minorHAnsi" w:hAnsiTheme="minorHAnsi" w:cs="Arial"/>
                <w:noProof/>
                <w:sz w:val="24"/>
                <w:szCs w:val="24"/>
                <w:lang w:eastAsia="es-CL"/>
              </w:rPr>
              <w:pict>
                <v:oval id="_x0000_s1300" style="position:absolute;left:0;text-align:left;margin-left:189.7pt;margin-top:12.4pt;width:46.55pt;height:19.3pt;z-index:251705344;mso-position-horizontal-relative:text;mso-position-vertical-relative:text" filled="f"/>
              </w:pict>
            </w:r>
            <w:r>
              <w:rPr>
                <w:rFonts w:asciiTheme="minorHAnsi" w:hAnsiTheme="minorHAnsi" w:cs="Arial"/>
                <w:noProof/>
                <w:sz w:val="24"/>
                <w:szCs w:val="24"/>
                <w:lang w:eastAsia="es-CL"/>
              </w:rPr>
              <w:pict>
                <v:oval id="_x0000_s1299" style="position:absolute;left:0;text-align:left;margin-left:4.7pt;margin-top:12.4pt;width:46.55pt;height:19.3pt;z-index:251704320;mso-position-horizontal-relative:text;mso-position-vertical-relative:text" filled="f"/>
              </w:pict>
            </w:r>
          </w:p>
        </w:tc>
      </w:tr>
      <w:tr w:rsidR="00066A84" w:rsidTr="00126AAD">
        <w:trPr>
          <w:cnfStyle w:val="000000100000"/>
          <w:trHeight w:val="962"/>
        </w:trPr>
        <w:tc>
          <w:tcPr>
            <w:cnfStyle w:val="001000000000"/>
            <w:tcW w:w="4077" w:type="dxa"/>
          </w:tcPr>
          <w:p w:rsidR="00066A84" w:rsidRPr="0063298D" w:rsidRDefault="009D6968" w:rsidP="00126AAD">
            <w:pPr>
              <w:spacing w:after="0" w:line="240" w:lineRule="auto"/>
              <w:jc w:val="both"/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</w:pPr>
            <w:r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  <w:t>3. Relaciono</w:t>
            </w:r>
            <w:r w:rsidR="00066A84"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  <w:t xml:space="preserve"> los acontecimientos pasados como causas de la configuración del mundo actual.</w:t>
            </w:r>
          </w:p>
          <w:p w:rsidR="00066A84" w:rsidRPr="0063298D" w:rsidRDefault="00066A84" w:rsidP="00126AAD">
            <w:pPr>
              <w:spacing w:after="0" w:line="360" w:lineRule="auto"/>
              <w:jc w:val="both"/>
              <w:rPr>
                <w:rFonts w:asciiTheme="minorHAnsi" w:hAnsiTheme="minorHAnsi" w:cs="Arial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5245" w:type="dxa"/>
          </w:tcPr>
          <w:p w:rsidR="00066A84" w:rsidRPr="0063298D" w:rsidRDefault="00933856" w:rsidP="00126AAD">
            <w:pPr>
              <w:spacing w:after="0" w:line="360" w:lineRule="auto"/>
              <w:jc w:val="both"/>
              <w:cnfStyle w:val="000000100000"/>
              <w:rPr>
                <w:rFonts w:asciiTheme="minorHAnsi" w:hAnsiTheme="minorHAnsi" w:cs="Arial"/>
                <w:color w:val="auto"/>
                <w:sz w:val="24"/>
                <w:szCs w:val="24"/>
              </w:rPr>
            </w:pPr>
            <w:r w:rsidRPr="00933856">
              <w:rPr>
                <w:rFonts w:ascii="Arial" w:hAnsi="Arial" w:cs="Arial"/>
                <w:i/>
                <w:noProof/>
                <w:color w:val="943634" w:themeColor="accent2" w:themeShade="BF"/>
                <w:sz w:val="24"/>
                <w:szCs w:val="24"/>
                <w:u w:val="single"/>
                <w:lang w:eastAsia="es-CL"/>
              </w:rPr>
              <w:pict>
                <v:oval id="_x0000_s1302" style="position:absolute;left:0;text-align:left;margin-left:9.75pt;margin-top:24.05pt;width:46.55pt;height:19.3pt;z-index:251707392;mso-position-horizontal-relative:text;mso-position-vertical-relative:text" filled="f"/>
              </w:pict>
            </w:r>
            <w:r w:rsidRPr="00933856">
              <w:rPr>
                <w:rFonts w:ascii="Arial" w:hAnsi="Arial" w:cs="Arial"/>
                <w:i/>
                <w:noProof/>
                <w:color w:val="943634" w:themeColor="accent2" w:themeShade="BF"/>
                <w:sz w:val="24"/>
                <w:szCs w:val="24"/>
                <w:u w:val="single"/>
                <w:lang w:eastAsia="es-CL"/>
              </w:rPr>
              <w:pict>
                <v:oval id="_x0000_s1303" style="position:absolute;left:0;text-align:left;margin-left:94.25pt;margin-top:19.05pt;width:46.55pt;height:19.3pt;z-index:251708416;mso-position-horizontal-relative:text;mso-position-vertical-relative:text" filled="f"/>
              </w:pict>
            </w:r>
            <w:r w:rsidRPr="00933856">
              <w:rPr>
                <w:rFonts w:ascii="Arial" w:hAnsi="Arial" w:cs="Arial"/>
                <w:i/>
                <w:noProof/>
                <w:color w:val="943634" w:themeColor="accent2" w:themeShade="BF"/>
                <w:sz w:val="24"/>
                <w:szCs w:val="24"/>
                <w:u w:val="single"/>
                <w:lang w:eastAsia="es-CL"/>
              </w:rPr>
              <w:pict>
                <v:oval id="_x0000_s1304" style="position:absolute;left:0;text-align:left;margin-left:189.7pt;margin-top:19.05pt;width:46.55pt;height:19.3pt;z-index:251709440;mso-position-horizontal-relative:text;mso-position-vertical-relative:text" filled="f"/>
              </w:pict>
            </w:r>
          </w:p>
        </w:tc>
      </w:tr>
    </w:tbl>
    <w:p w:rsidR="00742013" w:rsidRDefault="00933856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</w:pPr>
      <w:r>
        <w:rPr>
          <w:rFonts w:ascii="Arial" w:hAnsi="Arial" w:cs="Arial"/>
          <w:i/>
          <w:noProof/>
          <w:color w:val="943634" w:themeColor="accent2" w:themeShade="BF"/>
          <w:sz w:val="24"/>
          <w:szCs w:val="24"/>
          <w:u w:val="single"/>
          <w:lang w:eastAsia="es-CL"/>
        </w:rPr>
        <w:pict>
          <v:rect id="_x0000_s1337" style="position:absolute;left:0;text-align:left;margin-left:-.15pt;margin-top:11.85pt;width:390.1pt;height:51.05pt;z-index:251723776;mso-position-horizontal-relative:text;mso-position-vertical-relative:text" fillcolor="white [3201]" strokecolor="#c0504d [3205]" strokeweight="1pt">
            <v:stroke dashstyle="dash"/>
            <v:shadow color="#868686"/>
            <v:textbox style="mso-next-textbox:#_x0000_s1337">
              <w:txbxContent>
                <w:p w:rsidR="00EF23DE" w:rsidRDefault="00EF23DE" w:rsidP="0026368A">
                  <w:r>
                    <w:t xml:space="preserve">Puntaje total: 6 </w:t>
                  </w:r>
                  <w:proofErr w:type="spellStart"/>
                  <w:r>
                    <w:t>pts</w:t>
                  </w:r>
                  <w:proofErr w:type="spellEnd"/>
                  <w:r>
                    <w:t xml:space="preserve">     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Puntaje Obtenido:</w:t>
                  </w:r>
                </w:p>
                <w:p w:rsidR="00EF23DE" w:rsidRDefault="00EF23DE" w:rsidP="0026368A">
                  <w:r>
                    <w:t xml:space="preserve">Nota: </w:t>
                  </w:r>
                  <w:proofErr w:type="spellStart"/>
                  <w:r>
                    <w:t>Ptje</w:t>
                  </w:r>
                  <w:proofErr w:type="spellEnd"/>
                  <w:r>
                    <w:t xml:space="preserve"> Obtenido +1= 70  </w:t>
                  </w:r>
                  <w:r>
                    <w:tab/>
                  </w:r>
                  <w:r>
                    <w:tab/>
                  </w:r>
                  <w:r>
                    <w:tab/>
                    <w:t>Nota Final:</w:t>
                  </w:r>
                </w:p>
                <w:p w:rsidR="00EF23DE" w:rsidRDefault="00EF23DE" w:rsidP="0026368A"/>
              </w:txbxContent>
            </v:textbox>
          </v:rect>
        </w:pict>
      </w:r>
    </w:p>
    <w:p w:rsidR="0026368A" w:rsidRDefault="00933856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</w:pPr>
      <w:r>
        <w:rPr>
          <w:rFonts w:ascii="Arial" w:hAnsi="Arial" w:cs="Arial"/>
          <w:i/>
          <w:noProof/>
          <w:color w:val="943634" w:themeColor="accent2" w:themeShade="BF"/>
          <w:sz w:val="24"/>
          <w:szCs w:val="24"/>
          <w:u w:val="single"/>
          <w:lang w:eastAsia="es-CL"/>
        </w:rPr>
        <w:pict>
          <v:shape id="_x0000_s1290" type="#_x0000_t13" style="position:absolute;left:0;text-align:left;margin-left:452.65pt;margin-top:27.45pt;width:41.65pt;height:38.3pt;z-index:251697152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9D6968">
                  <w:pPr>
                    <w:jc w:val="center"/>
                  </w:pPr>
                  <w:r>
                    <w:t>14</w:t>
                  </w:r>
                </w:p>
              </w:txbxContent>
            </v:textbox>
          </v:shape>
        </w:pict>
      </w:r>
    </w:p>
    <w:p w:rsidR="00240B19" w:rsidRPr="002C1A59" w:rsidRDefault="0026368A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</w:pPr>
      <w:r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  <w:lastRenderedPageBreak/>
        <w:t>Actividad 4</w:t>
      </w:r>
      <w:r w:rsidR="00742013"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  <w:t xml:space="preserve"> </w:t>
      </w:r>
      <w:r w:rsidR="00742013" w:rsidRPr="00742013">
        <w:rPr>
          <w:rFonts w:ascii="Arial" w:hAnsi="Arial" w:cs="Arial"/>
          <w:i/>
          <w:color w:val="943634" w:themeColor="accent2" w:themeShade="BF"/>
        </w:rPr>
        <w:t>Lee detenidamente cada criterio y marca con una X el puntaje que te asignas</w:t>
      </w:r>
    </w:p>
    <w:tbl>
      <w:tblPr>
        <w:tblStyle w:val="Listamedia11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077"/>
        <w:gridCol w:w="5387"/>
      </w:tblGrid>
      <w:tr w:rsidR="001D50E0" w:rsidRPr="002C1A59" w:rsidTr="00C25C0F">
        <w:trPr>
          <w:cnfStyle w:val="100000000000"/>
          <w:trHeight w:val="469"/>
        </w:trPr>
        <w:tc>
          <w:tcPr>
            <w:cnfStyle w:val="001000000000"/>
            <w:tcW w:w="4077" w:type="dxa"/>
            <w:vMerge w:val="restart"/>
            <w:tcBorders>
              <w:top w:val="single" w:sz="4" w:space="0" w:color="auto"/>
            </w:tcBorders>
          </w:tcPr>
          <w:p w:rsidR="001D50E0" w:rsidRPr="00066A84" w:rsidRDefault="001D50E0" w:rsidP="00066A84">
            <w:pPr>
              <w:spacing w:line="240" w:lineRule="auto"/>
              <w:jc w:val="both"/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</w:pPr>
          </w:p>
          <w:p w:rsidR="001D50E0" w:rsidRPr="003A5EE9" w:rsidRDefault="001D50E0" w:rsidP="00066A84">
            <w:pPr>
              <w:spacing w:line="240" w:lineRule="auto"/>
              <w:jc w:val="center"/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</w:pPr>
            <w:r w:rsidRPr="003A5EE9">
              <w:rPr>
                <w:rFonts w:asciiTheme="minorHAnsi" w:hAnsiTheme="minorHAnsi" w:cs="Arial"/>
                <w:color w:val="943634" w:themeColor="accent2" w:themeShade="BF"/>
                <w:sz w:val="20"/>
                <w:szCs w:val="20"/>
              </w:rPr>
              <w:t>CRITERIOS</w:t>
            </w:r>
          </w:p>
        </w:tc>
        <w:tc>
          <w:tcPr>
            <w:tcW w:w="5387" w:type="dxa"/>
            <w:tcBorders>
              <w:top w:val="single" w:sz="4" w:space="0" w:color="auto"/>
            </w:tcBorders>
          </w:tcPr>
          <w:p w:rsidR="001D50E0" w:rsidRPr="00066A84" w:rsidRDefault="00933856" w:rsidP="00066A84">
            <w:pPr>
              <w:spacing w:line="240" w:lineRule="auto"/>
              <w:jc w:val="center"/>
              <w:cnfStyle w:val="100000000000"/>
              <w:rPr>
                <w:rFonts w:asciiTheme="minorHAnsi" w:hAnsiTheme="minorHAnsi" w:cs="Arial"/>
                <w:b/>
                <w:color w:val="943634" w:themeColor="accent2" w:themeShade="BF"/>
                <w:sz w:val="18"/>
                <w:szCs w:val="18"/>
              </w:rPr>
            </w:pPr>
            <w:r w:rsidRPr="00933856">
              <w:rPr>
                <w:rFonts w:asciiTheme="minorHAnsi" w:hAnsiTheme="minorHAnsi" w:cs="Arial"/>
                <w:noProof/>
                <w:color w:val="943634" w:themeColor="accent2" w:themeShade="BF"/>
                <w:sz w:val="18"/>
                <w:szCs w:val="18"/>
                <w:lang w:eastAsia="es-CL"/>
              </w:rPr>
              <w:pict>
                <v:shape id="_x0000_s1125" type="#_x0000_t32" style="position:absolute;left:0;text-align:left;margin-left:183.3pt;margin-top:23.1pt;width:0;height:101.05pt;z-index:251624448;mso-position-horizontal-relative:text;mso-position-vertical-relative:text" o:connectortype="straight"/>
              </w:pict>
            </w:r>
            <w:r w:rsidRPr="00933856">
              <w:rPr>
                <w:rFonts w:asciiTheme="minorHAnsi" w:hAnsiTheme="minorHAnsi" w:cs="Arial"/>
                <w:noProof/>
                <w:color w:val="943634" w:themeColor="accent2" w:themeShade="BF"/>
                <w:sz w:val="18"/>
                <w:szCs w:val="18"/>
                <w:lang w:eastAsia="es-CL"/>
              </w:rPr>
              <w:pict>
                <v:shape id="_x0000_s1124" type="#_x0000_t32" style="position:absolute;left:0;text-align:left;margin-left:64.2pt;margin-top:23.1pt;width:0;height:101.05pt;z-index:251623424;mso-position-horizontal-relative:text;mso-position-vertical-relative:text" o:connectortype="straight"/>
              </w:pict>
            </w:r>
            <w:r w:rsidR="001D50E0" w:rsidRPr="00066A84">
              <w:rPr>
                <w:rFonts w:asciiTheme="minorHAnsi" w:hAnsiTheme="minorHAnsi" w:cs="Arial"/>
                <w:b/>
                <w:color w:val="943634" w:themeColor="accent2" w:themeShade="BF"/>
                <w:sz w:val="18"/>
                <w:szCs w:val="18"/>
              </w:rPr>
              <w:t>PUNTAJE</w:t>
            </w:r>
          </w:p>
        </w:tc>
      </w:tr>
      <w:tr w:rsidR="001D50E0" w:rsidRPr="002C1A59" w:rsidTr="00C25C0F">
        <w:trPr>
          <w:cnfStyle w:val="000000100000"/>
          <w:trHeight w:val="113"/>
        </w:trPr>
        <w:tc>
          <w:tcPr>
            <w:cnfStyle w:val="001000000000"/>
            <w:tcW w:w="4077" w:type="dxa"/>
            <w:vMerge/>
          </w:tcPr>
          <w:p w:rsidR="001D50E0" w:rsidRPr="00066A84" w:rsidRDefault="001D50E0" w:rsidP="00066A84">
            <w:pPr>
              <w:spacing w:line="240" w:lineRule="auto"/>
              <w:jc w:val="both"/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</w:pPr>
          </w:p>
        </w:tc>
        <w:tc>
          <w:tcPr>
            <w:tcW w:w="5387" w:type="dxa"/>
          </w:tcPr>
          <w:p w:rsidR="001D50E0" w:rsidRPr="00066A84" w:rsidRDefault="001D50E0" w:rsidP="00C25C0F">
            <w:pPr>
              <w:spacing w:after="0" w:line="240" w:lineRule="auto"/>
              <w:jc w:val="center"/>
              <w:cnfStyle w:val="000000100000"/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</w:pPr>
            <w:r w:rsidRPr="00066A84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Logrado          </w:t>
            </w:r>
            <w:r w:rsidR="00C25C0F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     </w:t>
            </w:r>
            <w:r w:rsidRPr="00066A84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Medianamente  </w:t>
            </w:r>
            <w:r w:rsidR="00C25C0F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>logrado</w:t>
            </w:r>
            <w:r w:rsidRPr="00066A84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       No   Logrado </w:t>
            </w:r>
            <w:r w:rsidR="00C25C0F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               </w:t>
            </w:r>
            <w:r w:rsidRPr="00066A84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    </w:t>
            </w:r>
            <w:r w:rsidR="00C25C0F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                    </w:t>
            </w:r>
            <w:r w:rsidRPr="00066A84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            </w:t>
            </w:r>
            <w:r w:rsidR="00C25C0F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       </w:t>
            </w:r>
            <w:r w:rsidRPr="00066A84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  </w:t>
            </w:r>
            <w:r w:rsidR="00B75891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3                                                </w:t>
            </w:r>
            <w:r w:rsidRPr="00066A84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2            </w:t>
            </w:r>
            <w:r w:rsidR="00B75891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        </w:t>
            </w:r>
            <w:r w:rsidRPr="00066A84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 xml:space="preserve">             </w:t>
            </w:r>
            <w:r w:rsidR="00B75891">
              <w:rPr>
                <w:rFonts w:asciiTheme="minorHAnsi" w:hAnsiTheme="minorHAnsi" w:cs="Arial"/>
                <w:color w:val="943634" w:themeColor="accent2" w:themeShade="BF"/>
                <w:sz w:val="18"/>
                <w:szCs w:val="18"/>
              </w:rPr>
              <w:t>1</w:t>
            </w:r>
          </w:p>
        </w:tc>
      </w:tr>
      <w:tr w:rsidR="001D50E0" w:rsidTr="00C25C0F">
        <w:trPr>
          <w:trHeight w:val="605"/>
        </w:trPr>
        <w:tc>
          <w:tcPr>
            <w:cnfStyle w:val="001000000000"/>
            <w:tcW w:w="4077" w:type="dxa"/>
          </w:tcPr>
          <w:p w:rsidR="001D50E0" w:rsidRPr="00C25C0F" w:rsidRDefault="007F37B0" w:rsidP="00C25C0F">
            <w:pPr>
              <w:spacing w:after="0" w:line="240" w:lineRule="auto"/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</w:pPr>
            <w:r w:rsidRPr="00C25C0F">
              <w:rPr>
                <w:rFonts w:asciiTheme="minorHAnsi" w:hAnsiTheme="minorHAnsi" w:cs="Arial"/>
                <w:b w:val="0"/>
                <w:bCs w:val="0"/>
                <w:color w:val="auto"/>
                <w:sz w:val="20"/>
                <w:szCs w:val="20"/>
              </w:rPr>
              <w:t>1.</w:t>
            </w:r>
            <w:r w:rsidRPr="00C25C0F"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  <w:t xml:space="preserve"> </w:t>
            </w:r>
            <w:r w:rsidR="009D6968"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  <w:t xml:space="preserve">Logro </w:t>
            </w:r>
            <w:r w:rsidR="00066A84" w:rsidRPr="00C25C0F"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  <w:t>Analizar  fuentes Iconográficas</w:t>
            </w:r>
          </w:p>
        </w:tc>
        <w:tc>
          <w:tcPr>
            <w:tcW w:w="5387" w:type="dxa"/>
          </w:tcPr>
          <w:p w:rsidR="001D50E0" w:rsidRPr="00C25C0F" w:rsidRDefault="00933856" w:rsidP="00C25C0F">
            <w:pPr>
              <w:spacing w:line="240" w:lineRule="auto"/>
              <w:jc w:val="center"/>
              <w:cnfStyle w:val="000000000000"/>
              <w:rPr>
                <w:rFonts w:asciiTheme="minorHAnsi" w:hAnsiTheme="minorHAnsi" w:cs="Arial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="Arial"/>
                <w:noProof/>
                <w:color w:val="7030A0"/>
                <w:sz w:val="20"/>
                <w:szCs w:val="20"/>
                <w:lang w:eastAsia="es-CL"/>
              </w:rPr>
              <w:pict>
                <v:oval id="_x0000_s1306" style="position:absolute;left:0;text-align:left;margin-left:105.4pt;margin-top:4.3pt;width:35.4pt;height:19.3pt;z-index:251711488;mso-position-horizontal-relative:text;mso-position-vertical-relative:text" filled="f"/>
              </w:pict>
            </w:r>
            <w:r>
              <w:rPr>
                <w:rFonts w:asciiTheme="minorHAnsi" w:hAnsiTheme="minorHAnsi" w:cs="Arial"/>
                <w:noProof/>
                <w:color w:val="7030A0"/>
                <w:sz w:val="20"/>
                <w:szCs w:val="20"/>
                <w:lang w:eastAsia="es-CL"/>
              </w:rPr>
              <w:pict>
                <v:oval id="_x0000_s1308" style="position:absolute;left:0;text-align:left;margin-left:200.85pt;margin-top:4.3pt;width:35.4pt;height:19.3pt;z-index:251713536;mso-position-horizontal-relative:text;mso-position-vertical-relative:text" filled="f"/>
              </w:pict>
            </w:r>
            <w:r w:rsidRPr="00933856">
              <w:rPr>
                <w:rFonts w:ascii="Arial" w:hAnsi="Arial" w:cs="Arial"/>
                <w:i/>
                <w:noProof/>
                <w:color w:val="943634" w:themeColor="accent2" w:themeShade="BF"/>
                <w:sz w:val="24"/>
                <w:szCs w:val="24"/>
                <w:u w:val="single"/>
                <w:lang w:eastAsia="es-CL"/>
              </w:rPr>
              <w:pict>
                <v:oval id="_x0000_s1305" style="position:absolute;left:0;text-align:left;margin-left:9.75pt;margin-top:4.3pt;width:35.4pt;height:19.3pt;z-index:251710464;mso-position-horizontal-relative:text;mso-position-vertical-relative:text" filled="f"/>
              </w:pict>
            </w:r>
          </w:p>
        </w:tc>
      </w:tr>
      <w:tr w:rsidR="001D50E0" w:rsidTr="00C25C0F">
        <w:trPr>
          <w:cnfStyle w:val="000000100000"/>
          <w:trHeight w:val="962"/>
        </w:trPr>
        <w:tc>
          <w:tcPr>
            <w:cnfStyle w:val="001000000000"/>
            <w:tcW w:w="4077" w:type="dxa"/>
          </w:tcPr>
          <w:p w:rsidR="001D50E0" w:rsidRPr="00C25C0F" w:rsidRDefault="007F37B0" w:rsidP="00066A84">
            <w:pPr>
              <w:spacing w:after="0" w:line="240" w:lineRule="auto"/>
              <w:jc w:val="both"/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</w:pPr>
            <w:r w:rsidRPr="00C25C0F"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  <w:t xml:space="preserve">2. </w:t>
            </w:r>
            <w:r w:rsidR="009D6968"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  <w:t>Relaciono</w:t>
            </w:r>
            <w:r w:rsidR="00066A84" w:rsidRPr="00C25C0F">
              <w:rPr>
                <w:rFonts w:asciiTheme="minorHAnsi" w:hAnsiTheme="minorHAnsi" w:cs="Arial"/>
                <w:b w:val="0"/>
                <w:color w:val="auto"/>
                <w:sz w:val="20"/>
                <w:szCs w:val="20"/>
              </w:rPr>
              <w:t xml:space="preserve"> los conceptos y procesos  vistos en clase con las caricaturas trabajadas. </w:t>
            </w:r>
          </w:p>
        </w:tc>
        <w:tc>
          <w:tcPr>
            <w:tcW w:w="5387" w:type="dxa"/>
          </w:tcPr>
          <w:p w:rsidR="001D50E0" w:rsidRPr="00C25C0F" w:rsidRDefault="00933856" w:rsidP="00066A84">
            <w:pPr>
              <w:spacing w:line="240" w:lineRule="auto"/>
              <w:jc w:val="both"/>
              <w:cnfStyle w:val="000000100000"/>
              <w:rPr>
                <w:rFonts w:asciiTheme="minorHAnsi" w:hAnsiTheme="minorHAnsi" w:cs="Arial"/>
                <w:color w:val="7030A0"/>
                <w:sz w:val="20"/>
                <w:szCs w:val="20"/>
              </w:rPr>
            </w:pPr>
            <w:r>
              <w:rPr>
                <w:rFonts w:asciiTheme="minorHAnsi" w:hAnsiTheme="minorHAnsi" w:cs="Arial"/>
                <w:noProof/>
                <w:color w:val="7030A0"/>
                <w:sz w:val="20"/>
                <w:szCs w:val="20"/>
                <w:lang w:eastAsia="es-CL"/>
              </w:rPr>
              <w:pict>
                <v:oval id="_x0000_s1310" style="position:absolute;left:0;text-align:left;margin-left:9.75pt;margin-top:16.85pt;width:35.4pt;height:19.3pt;z-index:251715584;mso-position-horizontal-relative:text;mso-position-vertical-relative:text" filled="f"/>
              </w:pict>
            </w:r>
            <w:r>
              <w:rPr>
                <w:rFonts w:asciiTheme="minorHAnsi" w:hAnsiTheme="minorHAnsi" w:cs="Arial"/>
                <w:noProof/>
                <w:color w:val="7030A0"/>
                <w:sz w:val="20"/>
                <w:szCs w:val="20"/>
                <w:lang w:eastAsia="es-CL"/>
              </w:rPr>
              <w:pict>
                <v:oval id="_x0000_s1309" style="position:absolute;left:0;text-align:left;margin-left:105.4pt;margin-top:16.85pt;width:35.4pt;height:19.3pt;z-index:251714560;mso-position-horizontal-relative:text;mso-position-vertical-relative:text" filled="f"/>
              </w:pict>
            </w:r>
            <w:r>
              <w:rPr>
                <w:rFonts w:asciiTheme="minorHAnsi" w:hAnsiTheme="minorHAnsi" w:cs="Arial"/>
                <w:noProof/>
                <w:color w:val="7030A0"/>
                <w:sz w:val="20"/>
                <w:szCs w:val="20"/>
                <w:lang w:eastAsia="es-CL"/>
              </w:rPr>
              <w:pict>
                <v:oval id="_x0000_s1307" style="position:absolute;left:0;text-align:left;margin-left:200.85pt;margin-top:16.85pt;width:35.4pt;height:19.3pt;z-index:251712512;mso-position-horizontal-relative:text;mso-position-vertical-relative:text" filled="f"/>
              </w:pict>
            </w:r>
          </w:p>
        </w:tc>
      </w:tr>
    </w:tbl>
    <w:p w:rsidR="00742013" w:rsidRDefault="00933856" w:rsidP="00240B19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</w:pPr>
      <w:r>
        <w:rPr>
          <w:rFonts w:ascii="Arial" w:hAnsi="Arial" w:cs="Arial"/>
          <w:i/>
          <w:noProof/>
          <w:color w:val="943634" w:themeColor="accent2" w:themeShade="BF"/>
          <w:sz w:val="24"/>
          <w:szCs w:val="24"/>
          <w:u w:val="single"/>
          <w:lang w:eastAsia="es-CL"/>
        </w:rPr>
        <w:pict>
          <v:rect id="_x0000_s1338" style="position:absolute;left:0;text-align:left;margin-left:-2.95pt;margin-top:9.65pt;width:390.1pt;height:51.05pt;z-index:251724800;mso-position-horizontal-relative:text;mso-position-vertical-relative:text" fillcolor="white [3201]" strokecolor="#c0504d [3205]" strokeweight="1pt">
            <v:stroke dashstyle="dash"/>
            <v:shadow color="#868686"/>
            <v:textbox style="mso-next-textbox:#_x0000_s1338">
              <w:txbxContent>
                <w:p w:rsidR="00EF23DE" w:rsidRDefault="00EF23DE" w:rsidP="0026368A">
                  <w:r>
                    <w:t xml:space="preserve">Puntaje total: 6 </w:t>
                  </w:r>
                  <w:proofErr w:type="spellStart"/>
                  <w:r>
                    <w:t>pts</w:t>
                  </w:r>
                  <w:proofErr w:type="spellEnd"/>
                  <w:r>
                    <w:t xml:space="preserve">     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Puntaje Obtenido:</w:t>
                  </w:r>
                </w:p>
                <w:p w:rsidR="00EF23DE" w:rsidRDefault="00EF23DE" w:rsidP="0026368A">
                  <w:r>
                    <w:t xml:space="preserve">Nota: </w:t>
                  </w:r>
                  <w:proofErr w:type="spellStart"/>
                  <w:r>
                    <w:t>Ptje</w:t>
                  </w:r>
                  <w:proofErr w:type="spellEnd"/>
                  <w:r>
                    <w:t xml:space="preserve"> Obtenido +1= 70  </w:t>
                  </w:r>
                  <w:r>
                    <w:tab/>
                  </w:r>
                  <w:r>
                    <w:tab/>
                  </w:r>
                  <w:r>
                    <w:tab/>
                    <w:t>Nota Final:</w:t>
                  </w:r>
                </w:p>
                <w:p w:rsidR="00EF23DE" w:rsidRDefault="00EF23DE" w:rsidP="0026368A"/>
              </w:txbxContent>
            </v:textbox>
          </v:rect>
        </w:pict>
      </w:r>
    </w:p>
    <w:p w:rsidR="00614F3C" w:rsidRPr="0026368A" w:rsidRDefault="00614F3C" w:rsidP="00F22D43">
      <w:pPr>
        <w:spacing w:line="360" w:lineRule="auto"/>
        <w:jc w:val="both"/>
        <w:rPr>
          <w:rFonts w:ascii="Arial" w:hAnsi="Arial" w:cs="Arial"/>
          <w:i/>
          <w:color w:val="943634" w:themeColor="accent2" w:themeShade="BF"/>
          <w:sz w:val="24"/>
          <w:szCs w:val="24"/>
          <w:u w:val="single"/>
        </w:rPr>
      </w:pPr>
    </w:p>
    <w:p w:rsidR="00614F3C" w:rsidRDefault="00933856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000000"/>
          <w:sz w:val="24"/>
          <w:szCs w:val="24"/>
          <w:lang w:eastAsia="es-CL"/>
        </w:rPr>
        <w:pict>
          <v:shape id="_x0000_s1128" type="#_x0000_t106" style="position:absolute;left:0;text-align:left;margin-left:-33.15pt;margin-top:6.4pt;width:522.95pt;height:213.2pt;z-index:251625472" adj="18946,30313" fillcolor="white [3201]" strokecolor="#c00000" strokeweight="5pt">
            <v:shadow color="#868686"/>
            <v:textbox style="mso-next-textbox:#_x0000_s1128">
              <w:txbxContent>
                <w:p w:rsidR="00EF23DE" w:rsidRPr="002C1A59" w:rsidRDefault="00EF23DE" w:rsidP="005565B3">
                  <w:pPr>
                    <w:jc w:val="center"/>
                    <w:rPr>
                      <w:rFonts w:ascii="Berlin Sans FB Demi" w:hAnsi="Berlin Sans FB Demi"/>
                      <w:color w:val="943634" w:themeColor="accent2" w:themeShade="BF"/>
                      <w:sz w:val="32"/>
                      <w:szCs w:val="32"/>
                    </w:rPr>
                  </w:pPr>
                  <w:r w:rsidRPr="002C1A59">
                    <w:rPr>
                      <w:rFonts w:ascii="Berlin Sans FB Demi" w:hAnsi="Berlin Sans FB Demi"/>
                      <w:color w:val="943634" w:themeColor="accent2" w:themeShade="BF"/>
                      <w:sz w:val="32"/>
                      <w:szCs w:val="32"/>
                    </w:rPr>
                    <w:t>Recomendados para profundizar  los contenidos</w:t>
                  </w:r>
                </w:p>
                <w:p w:rsidR="00EF23DE" w:rsidRDefault="00EF23DE" w:rsidP="005565B3">
                  <w:pPr>
                    <w:pStyle w:val="Prrafodelista"/>
                    <w:numPr>
                      <w:ilvl w:val="0"/>
                      <w:numId w:val="7"/>
                    </w:numPr>
                  </w:pPr>
                  <w:r>
                    <w:t xml:space="preserve">Película: Senderos de Gloria de </w:t>
                  </w:r>
                  <w:proofErr w:type="spellStart"/>
                  <w:r>
                    <w:t>Stanly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Kubrick</w:t>
                  </w:r>
                  <w:proofErr w:type="spellEnd"/>
                  <w:r>
                    <w:t>, 1957.</w:t>
                  </w:r>
                </w:p>
                <w:p w:rsidR="00EF23DE" w:rsidRPr="005565B3" w:rsidRDefault="00EF23DE" w:rsidP="005565B3">
                  <w:pPr>
                    <w:pStyle w:val="Prrafodelista"/>
                    <w:numPr>
                      <w:ilvl w:val="0"/>
                      <w:numId w:val="7"/>
                    </w:numPr>
                    <w:rPr>
                      <w:lang w:val="en-US"/>
                    </w:rPr>
                  </w:pPr>
                  <w:proofErr w:type="spellStart"/>
                  <w:r>
                    <w:rPr>
                      <w:lang w:val="en-US"/>
                    </w:rPr>
                    <w:t>Sitio</w:t>
                  </w:r>
                  <w:proofErr w:type="spellEnd"/>
                  <w:r>
                    <w:rPr>
                      <w:lang w:val="en-US"/>
                    </w:rPr>
                    <w:t xml:space="preserve"> </w:t>
                  </w:r>
                  <w:r w:rsidRPr="005565B3">
                    <w:rPr>
                      <w:lang w:val="en-US"/>
                    </w:rPr>
                    <w:t xml:space="preserve"> Web: </w:t>
                  </w:r>
                  <w:r w:rsidR="00933856">
                    <w:fldChar w:fldCharType="begin"/>
                  </w:r>
                  <w:r w:rsidR="00933856" w:rsidRPr="00B75891">
                    <w:rPr>
                      <w:lang w:val="en-US"/>
                    </w:rPr>
                    <w:instrText>HYPERLINK "http://www.historiasiglo20.org/HM/1-1a.htm"</w:instrText>
                  </w:r>
                  <w:r w:rsidR="00933856">
                    <w:fldChar w:fldCharType="separate"/>
                  </w:r>
                  <w:r w:rsidRPr="00FB79AB">
                    <w:rPr>
                      <w:rStyle w:val="Hipervnculo"/>
                      <w:lang w:val="en-US"/>
                    </w:rPr>
                    <w:t>http://www.historiasiglo20.org/HM/1-1a.htm</w:t>
                  </w:r>
                  <w:r w:rsidR="00933856">
                    <w:fldChar w:fldCharType="end"/>
                  </w:r>
                  <w:r>
                    <w:rPr>
                      <w:lang w:val="en-US"/>
                    </w:rPr>
                    <w:t xml:space="preserve"> </w:t>
                  </w:r>
                </w:p>
                <w:p w:rsidR="00EF23DE" w:rsidRPr="005565B3" w:rsidRDefault="00EF23DE" w:rsidP="005565B3">
                  <w:pPr>
                    <w:pStyle w:val="Prrafodelista"/>
                    <w:numPr>
                      <w:ilvl w:val="0"/>
                      <w:numId w:val="7"/>
                    </w:numPr>
                  </w:pPr>
                  <w:r>
                    <w:t xml:space="preserve">Además en nuestra página podrás encontrar esquemas,  presentaciones en  power point  alusivas al tema: </w:t>
                  </w:r>
                  <w:hyperlink r:id="rId23" w:history="1">
                    <w:r w:rsidRPr="00AA4C1C">
                      <w:rPr>
                        <w:rStyle w:val="Hipervnculo"/>
                      </w:rPr>
                      <w:t>www.recursosdehistoria.wordpress.com</w:t>
                    </w:r>
                  </w:hyperlink>
                  <w:r>
                    <w:t xml:space="preserve"> </w:t>
                  </w:r>
                </w:p>
                <w:p w:rsidR="00EF23DE" w:rsidRPr="005565B3" w:rsidRDefault="00EF23DE" w:rsidP="005565B3">
                  <w:pPr>
                    <w:pStyle w:val="Prrafodelista"/>
                  </w:pPr>
                  <w:r w:rsidRPr="005565B3">
                    <w:t xml:space="preserve">        </w:t>
                  </w:r>
                </w:p>
                <w:p w:rsidR="00EF23DE" w:rsidRPr="005565B3" w:rsidRDefault="00EF23DE"/>
              </w:txbxContent>
            </v:textbox>
          </v:shape>
        </w:pict>
      </w: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614F3C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14F3C" w:rsidRDefault="0026368A" w:rsidP="00F22D43">
      <w:pPr>
        <w:spacing w:line="36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noProof/>
          <w:color w:val="7030A0"/>
          <w:sz w:val="24"/>
          <w:szCs w:val="24"/>
          <w:lang w:eastAsia="es-CL"/>
        </w:rPr>
        <w:drawing>
          <wp:anchor distT="0" distB="0" distL="114300" distR="114300" simplePos="0" relativeHeight="251590656" behindDoc="0" locked="0" layoutInCell="1" allowOverlap="1">
            <wp:simplePos x="0" y="0"/>
            <wp:positionH relativeFrom="column">
              <wp:posOffset>5392420</wp:posOffset>
            </wp:positionH>
            <wp:positionV relativeFrom="paragraph">
              <wp:posOffset>1574800</wp:posOffset>
            </wp:positionV>
            <wp:extent cx="767715" cy="775970"/>
            <wp:effectExtent l="19050" t="0" r="0" b="0"/>
            <wp:wrapNone/>
            <wp:docPr id="10" name="Imagen 2" descr="Búsqued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Búsqued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775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33856" w:rsidRPr="00933856">
        <w:rPr>
          <w:rFonts w:ascii="Arial" w:hAnsi="Arial" w:cs="Arial"/>
          <w:noProof/>
          <w:color w:val="7030A0"/>
          <w:sz w:val="24"/>
          <w:szCs w:val="24"/>
          <w:lang w:eastAsia="es-CL"/>
        </w:rPr>
        <w:pict>
          <v:shape id="_x0000_s1190" type="#_x0000_t13" style="position:absolute;left:0;text-align:left;margin-left:448.15pt;margin-top:205.75pt;width:41.65pt;height:38.3pt;z-index:251660288;mso-position-horizontal-relative:text;mso-position-vertical-relative:text" fillcolor="#c0504d [3205]" strokecolor="#f2f2f2 [3041]" strokeweight="3pt">
            <v:shadow on="t" type="perspective" color="#622423 [1605]" opacity=".5" offset="1pt" offset2="-1pt"/>
            <v:textbox>
              <w:txbxContent>
                <w:p w:rsidR="00EF23DE" w:rsidRDefault="00EF23DE" w:rsidP="00C25C0F">
                  <w:pPr>
                    <w:jc w:val="center"/>
                  </w:pPr>
                  <w:r>
                    <w:t>15</w:t>
                  </w:r>
                </w:p>
              </w:txbxContent>
            </v:textbox>
          </v:shape>
        </w:pict>
      </w:r>
    </w:p>
    <w:sectPr w:rsidR="00614F3C" w:rsidSect="00BA1FB6">
      <w:headerReference w:type="default" r:id="rId24"/>
      <w:footerReference w:type="default" r:id="rId25"/>
      <w:pgSz w:w="12240" w:h="15840"/>
      <w:pgMar w:top="-720" w:right="1701" w:bottom="1417" w:left="1701" w:header="708" w:footer="510" w:gutter="0"/>
      <w:pgBorders w:offsetFrom="page">
        <w:top w:val="double" w:sz="18" w:space="24" w:color="403152"/>
        <w:left w:val="double" w:sz="18" w:space="24" w:color="403152"/>
        <w:bottom w:val="double" w:sz="18" w:space="24" w:color="403152"/>
        <w:right w:val="double" w:sz="18" w:space="24" w:color="403152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64C7" w:rsidRDefault="002364C7" w:rsidP="00004A50">
      <w:pPr>
        <w:spacing w:after="0" w:line="240" w:lineRule="auto"/>
      </w:pPr>
      <w:r>
        <w:separator/>
      </w:r>
    </w:p>
  </w:endnote>
  <w:endnote w:type="continuationSeparator" w:id="0">
    <w:p w:rsidR="002364C7" w:rsidRDefault="002364C7" w:rsidP="00004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Gill Sans Ultra Bold Condensed">
    <w:panose1 w:val="020B0A06020104020203"/>
    <w:charset w:val="00"/>
    <w:family w:val="swiss"/>
    <w:pitch w:val="variable"/>
    <w:sig w:usb0="00000007" w:usb1="00000000" w:usb2="00000000" w:usb3="00000000" w:csb0="0000000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DE" w:rsidRDefault="00EF23DE">
    <w:pPr>
      <w:pStyle w:val="Piedepgina"/>
    </w:pPr>
    <w:r w:rsidRPr="00E14890">
      <w:rPr>
        <w:noProof/>
        <w:lang w:eastAsia="es-CL"/>
      </w:rPr>
      <w:drawing>
        <wp:inline distT="0" distB="0" distL="0" distR="0">
          <wp:extent cx="5612130" cy="229870"/>
          <wp:effectExtent l="0" t="0" r="0" b="0"/>
          <wp:docPr id="5" name="Objeto 1"/>
          <wp:cNvGraphicFramePr/>
          <a:graphic xmlns:a="http://schemas.openxmlformats.org/drawingml/2006/main">
            <a:graphicData uri="http://schemas.openxmlformats.org/drawingml/2006/lockedCanvas">
              <lc:lockedCanvas xmlns:lc="http://schemas.openxmlformats.org/drawingml/2006/lockedCanvas">
                <a:nvGrpSpPr>
                  <a:cNvPr id="0" name=""/>
                  <a:cNvGrpSpPr/>
                </a:nvGrpSpPr>
                <a:grpSpPr>
                  <a:xfrm>
                    <a:off x="0" y="0"/>
                    <a:ext cx="8784976" cy="360040"/>
                    <a:chOff x="179512" y="6381328"/>
                    <a:chExt cx="8784976" cy="360040"/>
                  </a:xfrm>
                </a:grpSpPr>
                <a:sp>
                  <a:nvSpPr>
                    <a:cNvPr id="3" name="2 Rectángulo redondeado"/>
                    <a:cNvSpPr/>
                  </a:nvSpPr>
                  <a:spPr>
                    <a:xfrm>
                      <a:off x="179512" y="6381328"/>
                      <a:ext cx="8784976" cy="360040"/>
                    </a:xfrm>
                    <a:prstGeom prst="roundRect">
                      <a:avLst/>
                    </a:prstGeom>
                  </a:spPr>
                  <a:txSp>
                    <a:txBody>
                      <a:bodyPr rtlCol="0" anchor="ctr"/>
                      <a:lstStyle>
                        <a:defPPr>
                          <a:defRPr lang="es-CL"/>
                        </a:defPPr>
                        <a:lvl1pPr algn="l" rtl="0" fontAlgn="base">
                          <a:spcBef>
                            <a:spcPct val="0"/>
                          </a:spcBef>
                          <a:spcAft>
                            <a:spcPct val="0"/>
                          </a:spcAft>
                          <a:defRPr kern="1200">
                            <a:solidFill>
                              <a:schemeClr val="lt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1pPr>
                        <a:lvl2pPr marL="457200" algn="l" rtl="0" fontAlgn="base">
                          <a:spcBef>
                            <a:spcPct val="0"/>
                          </a:spcBef>
                          <a:spcAft>
                            <a:spcPct val="0"/>
                          </a:spcAft>
                          <a:defRPr kern="1200">
                            <a:solidFill>
                              <a:schemeClr val="lt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2pPr>
                        <a:lvl3pPr marL="914400" algn="l" rtl="0" fontAlgn="base">
                          <a:spcBef>
                            <a:spcPct val="0"/>
                          </a:spcBef>
                          <a:spcAft>
                            <a:spcPct val="0"/>
                          </a:spcAft>
                          <a:defRPr kern="1200">
                            <a:solidFill>
                              <a:schemeClr val="lt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3pPr>
                        <a:lvl4pPr marL="1371600" algn="l" rtl="0" fontAlgn="base">
                          <a:spcBef>
                            <a:spcPct val="0"/>
                          </a:spcBef>
                          <a:spcAft>
                            <a:spcPct val="0"/>
                          </a:spcAft>
                          <a:defRPr kern="1200">
                            <a:solidFill>
                              <a:schemeClr val="lt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4pPr>
                        <a:lvl5pPr marL="1828800" algn="l" rtl="0" fontAlgn="base">
                          <a:spcBef>
                            <a:spcPct val="0"/>
                          </a:spcBef>
                          <a:spcAft>
                            <a:spcPct val="0"/>
                          </a:spcAft>
                          <a:defRPr kern="1200">
                            <a:solidFill>
                              <a:schemeClr val="lt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5pPr>
                        <a:lvl6pPr marL="2286000" algn="l" defTabSz="914400" rtl="0" eaLnBrk="1" latinLnBrk="0" hangingPunct="1">
                          <a:defRPr kern="1200">
                            <a:solidFill>
                              <a:schemeClr val="lt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6pPr>
                        <a:lvl7pPr marL="2743200" algn="l" defTabSz="914400" rtl="0" eaLnBrk="1" latinLnBrk="0" hangingPunct="1">
                          <a:defRPr kern="1200">
                            <a:solidFill>
                              <a:schemeClr val="lt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7pPr>
                        <a:lvl8pPr marL="3200400" algn="l" defTabSz="914400" rtl="0" eaLnBrk="1" latinLnBrk="0" hangingPunct="1">
                          <a:defRPr kern="1200">
                            <a:solidFill>
                              <a:schemeClr val="lt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8pPr>
                        <a:lvl9pPr marL="3657600" algn="l" defTabSz="914400" rtl="0" eaLnBrk="1" latinLnBrk="0" hangingPunct="1">
                          <a:defRPr kern="1200">
                            <a:solidFill>
                              <a:schemeClr val="lt1"/>
                            </a:solidFill>
                            <a:latin typeface="+mn-lt"/>
                            <a:ea typeface="+mn-ea"/>
                            <a:cs typeface="+mn-cs"/>
                          </a:defRPr>
                        </a:lvl9pPr>
                      </a:lstStyle>
                      <a:p>
                        <a:pPr algn="ctr"/>
                        <a:r>
                          <a:rPr lang="es-CL" dirty="0" smtClean="0"/>
                          <a:t>Autores: Mónica Aravena y Nicolle Reyes /</a:t>
                        </a:r>
                        <a:r>
                          <a:rPr lang="es-CL" dirty="0" smtClean="0">
                            <a:hlinkClick r:id="rId1"/>
                          </a:rPr>
                          <a:t>http://recursosdehistoria.wordpress.com/</a:t>
                        </a:r>
                        <a:r>
                          <a:rPr lang="es-CL" dirty="0" smtClean="0"/>
                          <a:t> </a:t>
                        </a:r>
                        <a:endParaRPr lang="es-CL" dirty="0"/>
                      </a:p>
                    </a:txBody>
                    <a:useSpRect/>
                  </a:txSp>
                  <a:style>
                    <a:lnRef idx="1">
                      <a:schemeClr val="accent2"/>
                    </a:lnRef>
                    <a:fillRef idx="3">
                      <a:schemeClr val="accent2"/>
                    </a:fillRef>
                    <a:effectRef idx="2">
                      <a:schemeClr val="accent2"/>
                    </a:effectRef>
                    <a:fontRef idx="minor">
                      <a:schemeClr val="lt1"/>
                    </a:fontRef>
                  </a:style>
                </a:sp>
              </lc:lockedCanvas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64C7" w:rsidRDefault="002364C7" w:rsidP="00004A50">
      <w:pPr>
        <w:spacing w:after="0" w:line="240" w:lineRule="auto"/>
      </w:pPr>
      <w:r>
        <w:separator/>
      </w:r>
    </w:p>
  </w:footnote>
  <w:footnote w:type="continuationSeparator" w:id="0">
    <w:p w:rsidR="002364C7" w:rsidRDefault="002364C7" w:rsidP="00004A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DE" w:rsidRDefault="00933856">
    <w:pPr>
      <w:pStyle w:val="Encabezado"/>
    </w:pPr>
    <w:sdt>
      <w:sdtPr>
        <w:id w:val="24519637"/>
        <w:docPartObj>
          <w:docPartGallery w:val="Page Numbers (Margins)"/>
          <w:docPartUnique/>
        </w:docPartObj>
      </w:sdtPr>
      <w:sdtContent>
        <w:r w:rsidRPr="00933856">
          <w:rPr>
            <w:noProof/>
            <w:lang w:val="es-ES" w:eastAsia="zh-TW"/>
          </w:rPr>
          <w:pict>
            <v:rect id="_x0000_s45058" style="position:absolute;margin-left:0;margin-top:0;width:40.9pt;height:171.9pt;z-index:251660288;mso-position-horizontal:center;mso-position-horizontal-relative:right-margin-area;mso-position-vertical:bottom;mso-position-vertical-relative:margin;v-text-anchor:middle" o:allowincell="f" filled="f" stroked="f">
              <v:textbox style="layout-flow:vertical;mso-layout-flow-alt:bottom-to-top;mso-next-textbox:#_x0000_s45058;mso-fit-shape-to-text:t">
                <w:txbxContent>
                  <w:p w:rsidR="00EF23DE" w:rsidRPr="00BA1FB6" w:rsidRDefault="00EF23DE" w:rsidP="00BA1FB6">
                    <w:pPr>
                      <w:rPr>
                        <w:szCs w:val="44"/>
                      </w:rPr>
                    </w:pPr>
                  </w:p>
                </w:txbxContent>
              </v:textbox>
              <w10:wrap anchorx="page" anchory="margin"/>
            </v:rect>
          </w:pict>
        </w:r>
      </w:sdtContent>
    </w:sdt>
    <w:r w:rsidR="00EF23DE">
      <w:rPr>
        <w:noProof/>
        <w:lang w:eastAsia="es-CL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-690372</wp:posOffset>
          </wp:positionH>
          <wp:positionV relativeFrom="paragraph">
            <wp:posOffset>-30734</wp:posOffset>
          </wp:positionV>
          <wp:extent cx="7000875" cy="526161"/>
          <wp:effectExtent l="171450" t="133350" r="371475" b="312039"/>
          <wp:wrapThrough wrapText="bothSides">
            <wp:wrapPolygon edited="0">
              <wp:start x="647" y="-5474"/>
              <wp:lineTo x="176" y="-4692"/>
              <wp:lineTo x="-529" y="2346"/>
              <wp:lineTo x="-529" y="19551"/>
              <wp:lineTo x="-176" y="32064"/>
              <wp:lineTo x="353" y="34410"/>
              <wp:lineTo x="21864" y="34410"/>
              <wp:lineTo x="21982" y="34410"/>
              <wp:lineTo x="22276" y="32846"/>
              <wp:lineTo x="22276" y="32064"/>
              <wp:lineTo x="22393" y="32064"/>
              <wp:lineTo x="22687" y="21897"/>
              <wp:lineTo x="22687" y="7038"/>
              <wp:lineTo x="22746" y="3128"/>
              <wp:lineTo x="22041" y="-4692"/>
              <wp:lineTo x="21571" y="-5474"/>
              <wp:lineTo x="647" y="-5474"/>
            </wp:wrapPolygon>
          </wp:wrapThrough>
          <wp:docPr id="3" name="0 Imagen" descr="primera guerra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imera guerr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00875" cy="526161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chemeClr val="bg1">
                        <a:lumMod val="95000"/>
                        <a:alpha val="65000"/>
                      </a:schemeClr>
                    </a:outerShdw>
                  </a:effectLst>
                </pic:spPr>
              </pic:pic>
            </a:graphicData>
          </a:graphic>
        </wp:anchor>
      </w:drawing>
    </w:r>
  </w:p>
  <w:p w:rsidR="00EF23DE" w:rsidRDefault="00EF23DE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D0E43"/>
    <w:multiLevelType w:val="hybridMultilevel"/>
    <w:tmpl w:val="9954D514"/>
    <w:lvl w:ilvl="0" w:tplc="3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E792F"/>
    <w:multiLevelType w:val="hybridMultilevel"/>
    <w:tmpl w:val="1D7ECFC8"/>
    <w:lvl w:ilvl="0" w:tplc="C77EDF0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6234D6"/>
    <w:multiLevelType w:val="hybridMultilevel"/>
    <w:tmpl w:val="E37EF968"/>
    <w:lvl w:ilvl="0" w:tplc="ACD4BF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611AF5"/>
    <w:multiLevelType w:val="hybridMultilevel"/>
    <w:tmpl w:val="5628D048"/>
    <w:lvl w:ilvl="0" w:tplc="1F8A34C8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3D896A20"/>
    <w:multiLevelType w:val="hybridMultilevel"/>
    <w:tmpl w:val="DCC06530"/>
    <w:lvl w:ilvl="0" w:tplc="BACEF7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56043B"/>
    <w:multiLevelType w:val="hybridMultilevel"/>
    <w:tmpl w:val="6988181A"/>
    <w:lvl w:ilvl="0" w:tplc="075A8AC4">
      <w:start w:val="1"/>
      <w:numFmt w:val="upperLetter"/>
      <w:lvlText w:val="%1-"/>
      <w:lvlJc w:val="left"/>
      <w:pPr>
        <w:ind w:left="360" w:hanging="360"/>
      </w:pPr>
      <w:rPr>
        <w:rFonts w:hint="default"/>
        <w:b w:val="0"/>
      </w:rPr>
    </w:lvl>
    <w:lvl w:ilvl="1" w:tplc="340A0019" w:tentative="1">
      <w:start w:val="1"/>
      <w:numFmt w:val="lowerLetter"/>
      <w:lvlText w:val="%2."/>
      <w:lvlJc w:val="left"/>
      <w:pPr>
        <w:ind w:left="513" w:hanging="360"/>
      </w:pPr>
    </w:lvl>
    <w:lvl w:ilvl="2" w:tplc="340A001B" w:tentative="1">
      <w:start w:val="1"/>
      <w:numFmt w:val="lowerRoman"/>
      <w:lvlText w:val="%3."/>
      <w:lvlJc w:val="right"/>
      <w:pPr>
        <w:ind w:left="1233" w:hanging="180"/>
      </w:pPr>
    </w:lvl>
    <w:lvl w:ilvl="3" w:tplc="340A000F" w:tentative="1">
      <w:start w:val="1"/>
      <w:numFmt w:val="decimal"/>
      <w:lvlText w:val="%4."/>
      <w:lvlJc w:val="left"/>
      <w:pPr>
        <w:ind w:left="1953" w:hanging="360"/>
      </w:pPr>
    </w:lvl>
    <w:lvl w:ilvl="4" w:tplc="340A0019" w:tentative="1">
      <w:start w:val="1"/>
      <w:numFmt w:val="lowerLetter"/>
      <w:lvlText w:val="%5."/>
      <w:lvlJc w:val="left"/>
      <w:pPr>
        <w:ind w:left="2673" w:hanging="360"/>
      </w:pPr>
    </w:lvl>
    <w:lvl w:ilvl="5" w:tplc="340A001B" w:tentative="1">
      <w:start w:val="1"/>
      <w:numFmt w:val="lowerRoman"/>
      <w:lvlText w:val="%6."/>
      <w:lvlJc w:val="right"/>
      <w:pPr>
        <w:ind w:left="3393" w:hanging="180"/>
      </w:pPr>
    </w:lvl>
    <w:lvl w:ilvl="6" w:tplc="340A000F" w:tentative="1">
      <w:start w:val="1"/>
      <w:numFmt w:val="decimal"/>
      <w:lvlText w:val="%7."/>
      <w:lvlJc w:val="left"/>
      <w:pPr>
        <w:ind w:left="4113" w:hanging="360"/>
      </w:pPr>
    </w:lvl>
    <w:lvl w:ilvl="7" w:tplc="340A0019" w:tentative="1">
      <w:start w:val="1"/>
      <w:numFmt w:val="lowerLetter"/>
      <w:lvlText w:val="%8."/>
      <w:lvlJc w:val="left"/>
      <w:pPr>
        <w:ind w:left="4833" w:hanging="360"/>
      </w:pPr>
    </w:lvl>
    <w:lvl w:ilvl="8" w:tplc="34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>
    <w:nsid w:val="52804775"/>
    <w:multiLevelType w:val="hybridMultilevel"/>
    <w:tmpl w:val="9CA611C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187ACA"/>
    <w:multiLevelType w:val="hybridMultilevel"/>
    <w:tmpl w:val="4328B66C"/>
    <w:lvl w:ilvl="0" w:tplc="C4BA84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F75812"/>
    <w:multiLevelType w:val="hybridMultilevel"/>
    <w:tmpl w:val="B784F56C"/>
    <w:lvl w:ilvl="0" w:tplc="9E98D93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5C2028"/>
    <w:multiLevelType w:val="hybridMultilevel"/>
    <w:tmpl w:val="592C43CC"/>
    <w:lvl w:ilvl="0" w:tplc="AC28EB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76045A"/>
    <w:multiLevelType w:val="hybridMultilevel"/>
    <w:tmpl w:val="5CC46850"/>
    <w:lvl w:ilvl="0" w:tplc="34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BD5FC0"/>
    <w:multiLevelType w:val="hybridMultilevel"/>
    <w:tmpl w:val="10362576"/>
    <w:lvl w:ilvl="0" w:tplc="5AECA2E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B450D4"/>
    <w:multiLevelType w:val="hybridMultilevel"/>
    <w:tmpl w:val="849CEB04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1B3B14"/>
    <w:multiLevelType w:val="hybridMultilevel"/>
    <w:tmpl w:val="DB782FF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6F3187"/>
    <w:multiLevelType w:val="hybridMultilevel"/>
    <w:tmpl w:val="024C6918"/>
    <w:lvl w:ilvl="0" w:tplc="DC040200">
      <w:start w:val="4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800" w:hanging="360"/>
      </w:pPr>
    </w:lvl>
    <w:lvl w:ilvl="2" w:tplc="340A001B" w:tentative="1">
      <w:start w:val="1"/>
      <w:numFmt w:val="lowerRoman"/>
      <w:lvlText w:val="%3."/>
      <w:lvlJc w:val="right"/>
      <w:pPr>
        <w:ind w:left="2520" w:hanging="180"/>
      </w:pPr>
    </w:lvl>
    <w:lvl w:ilvl="3" w:tplc="340A000F" w:tentative="1">
      <w:start w:val="1"/>
      <w:numFmt w:val="decimal"/>
      <w:lvlText w:val="%4."/>
      <w:lvlJc w:val="left"/>
      <w:pPr>
        <w:ind w:left="3240" w:hanging="360"/>
      </w:pPr>
    </w:lvl>
    <w:lvl w:ilvl="4" w:tplc="340A0019" w:tentative="1">
      <w:start w:val="1"/>
      <w:numFmt w:val="lowerLetter"/>
      <w:lvlText w:val="%5."/>
      <w:lvlJc w:val="left"/>
      <w:pPr>
        <w:ind w:left="3960" w:hanging="360"/>
      </w:pPr>
    </w:lvl>
    <w:lvl w:ilvl="5" w:tplc="340A001B" w:tentative="1">
      <w:start w:val="1"/>
      <w:numFmt w:val="lowerRoman"/>
      <w:lvlText w:val="%6."/>
      <w:lvlJc w:val="right"/>
      <w:pPr>
        <w:ind w:left="4680" w:hanging="180"/>
      </w:pPr>
    </w:lvl>
    <w:lvl w:ilvl="6" w:tplc="340A000F" w:tentative="1">
      <w:start w:val="1"/>
      <w:numFmt w:val="decimal"/>
      <w:lvlText w:val="%7."/>
      <w:lvlJc w:val="left"/>
      <w:pPr>
        <w:ind w:left="5400" w:hanging="360"/>
      </w:pPr>
    </w:lvl>
    <w:lvl w:ilvl="7" w:tplc="340A0019" w:tentative="1">
      <w:start w:val="1"/>
      <w:numFmt w:val="lowerLetter"/>
      <w:lvlText w:val="%8."/>
      <w:lvlJc w:val="left"/>
      <w:pPr>
        <w:ind w:left="6120" w:hanging="360"/>
      </w:pPr>
    </w:lvl>
    <w:lvl w:ilvl="8" w:tplc="3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11"/>
  </w:num>
  <w:num w:numId="5">
    <w:abstractNumId w:val="8"/>
  </w:num>
  <w:num w:numId="6">
    <w:abstractNumId w:val="3"/>
  </w:num>
  <w:num w:numId="7">
    <w:abstractNumId w:val="10"/>
  </w:num>
  <w:num w:numId="8">
    <w:abstractNumId w:val="14"/>
  </w:num>
  <w:num w:numId="9">
    <w:abstractNumId w:val="6"/>
  </w:num>
  <w:num w:numId="10">
    <w:abstractNumId w:val="7"/>
  </w:num>
  <w:num w:numId="11">
    <w:abstractNumId w:val="4"/>
  </w:num>
  <w:num w:numId="12">
    <w:abstractNumId w:val="9"/>
  </w:num>
  <w:num w:numId="13">
    <w:abstractNumId w:val="2"/>
  </w:num>
  <w:num w:numId="14">
    <w:abstractNumId w:val="12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82946">
      <o:colormru v:ext="edit" colors="#f3f0f6"/>
      <o:colormenu v:ext="edit" fillcolor="none" strokecolor="none" shadowcolor="none" extrusioncolor="none"/>
    </o:shapedefaults>
    <o:shapelayout v:ext="edit">
      <o:idmap v:ext="edit" data="44"/>
    </o:shapelayout>
  </w:hdrShapeDefaults>
  <w:footnotePr>
    <w:footnote w:id="-1"/>
    <w:footnote w:id="0"/>
  </w:footnotePr>
  <w:endnotePr>
    <w:endnote w:id="-1"/>
    <w:endnote w:id="0"/>
  </w:endnotePr>
  <w:compat/>
  <w:rsids>
    <w:rsidRoot w:val="003D5C31"/>
    <w:rsid w:val="00004A50"/>
    <w:rsid w:val="00020903"/>
    <w:rsid w:val="00022FCC"/>
    <w:rsid w:val="00055A79"/>
    <w:rsid w:val="0005667B"/>
    <w:rsid w:val="00057BFD"/>
    <w:rsid w:val="00060C0E"/>
    <w:rsid w:val="00062089"/>
    <w:rsid w:val="000651A7"/>
    <w:rsid w:val="00066A84"/>
    <w:rsid w:val="00070448"/>
    <w:rsid w:val="0007127E"/>
    <w:rsid w:val="00071DE8"/>
    <w:rsid w:val="0007750D"/>
    <w:rsid w:val="00085147"/>
    <w:rsid w:val="00085DC7"/>
    <w:rsid w:val="00091A84"/>
    <w:rsid w:val="000A3861"/>
    <w:rsid w:val="000A7DE2"/>
    <w:rsid w:val="000B5D89"/>
    <w:rsid w:val="000B6672"/>
    <w:rsid w:val="000D5396"/>
    <w:rsid w:val="000D5C11"/>
    <w:rsid w:val="000E606A"/>
    <w:rsid w:val="000F04F7"/>
    <w:rsid w:val="000F0C10"/>
    <w:rsid w:val="001065C6"/>
    <w:rsid w:val="00112D06"/>
    <w:rsid w:val="00126AAD"/>
    <w:rsid w:val="00135EB9"/>
    <w:rsid w:val="001373F8"/>
    <w:rsid w:val="00141141"/>
    <w:rsid w:val="00144BBA"/>
    <w:rsid w:val="00156CAC"/>
    <w:rsid w:val="00175C4F"/>
    <w:rsid w:val="001931A3"/>
    <w:rsid w:val="001B1A62"/>
    <w:rsid w:val="001B1C06"/>
    <w:rsid w:val="001B2ECA"/>
    <w:rsid w:val="001C0A19"/>
    <w:rsid w:val="001D2E97"/>
    <w:rsid w:val="001D50E0"/>
    <w:rsid w:val="001D79AA"/>
    <w:rsid w:val="001E1DA4"/>
    <w:rsid w:val="001F0FC7"/>
    <w:rsid w:val="001F1047"/>
    <w:rsid w:val="001F448A"/>
    <w:rsid w:val="00203998"/>
    <w:rsid w:val="00204325"/>
    <w:rsid w:val="00206D66"/>
    <w:rsid w:val="002233DA"/>
    <w:rsid w:val="00235F86"/>
    <w:rsid w:val="002364C7"/>
    <w:rsid w:val="00240B19"/>
    <w:rsid w:val="00241470"/>
    <w:rsid w:val="002429E7"/>
    <w:rsid w:val="00243D66"/>
    <w:rsid w:val="0026368A"/>
    <w:rsid w:val="0026507D"/>
    <w:rsid w:val="00281638"/>
    <w:rsid w:val="00282FC3"/>
    <w:rsid w:val="002850A3"/>
    <w:rsid w:val="002A4AC9"/>
    <w:rsid w:val="002B2887"/>
    <w:rsid w:val="002B53D1"/>
    <w:rsid w:val="002B5687"/>
    <w:rsid w:val="002C1A59"/>
    <w:rsid w:val="002C7E39"/>
    <w:rsid w:val="002D1180"/>
    <w:rsid w:val="002E684E"/>
    <w:rsid w:val="002F1254"/>
    <w:rsid w:val="003222BD"/>
    <w:rsid w:val="00322F7E"/>
    <w:rsid w:val="003308DD"/>
    <w:rsid w:val="00377EB8"/>
    <w:rsid w:val="00382104"/>
    <w:rsid w:val="00384B94"/>
    <w:rsid w:val="00386DE4"/>
    <w:rsid w:val="003944FD"/>
    <w:rsid w:val="003A5EE9"/>
    <w:rsid w:val="003B1FD0"/>
    <w:rsid w:val="003B289C"/>
    <w:rsid w:val="003B3150"/>
    <w:rsid w:val="003C724B"/>
    <w:rsid w:val="003D5C31"/>
    <w:rsid w:val="003F34D6"/>
    <w:rsid w:val="004048E9"/>
    <w:rsid w:val="004072DA"/>
    <w:rsid w:val="00415B55"/>
    <w:rsid w:val="00421A52"/>
    <w:rsid w:val="00422E55"/>
    <w:rsid w:val="004316ED"/>
    <w:rsid w:val="00440DBD"/>
    <w:rsid w:val="00442B90"/>
    <w:rsid w:val="00474121"/>
    <w:rsid w:val="004742BF"/>
    <w:rsid w:val="00475C2B"/>
    <w:rsid w:val="00482CE3"/>
    <w:rsid w:val="0048313A"/>
    <w:rsid w:val="00490673"/>
    <w:rsid w:val="0049213E"/>
    <w:rsid w:val="00496F8E"/>
    <w:rsid w:val="004B15DA"/>
    <w:rsid w:val="004B5CD6"/>
    <w:rsid w:val="004C5293"/>
    <w:rsid w:val="004E513C"/>
    <w:rsid w:val="004F1E3F"/>
    <w:rsid w:val="004F66D0"/>
    <w:rsid w:val="004F6A06"/>
    <w:rsid w:val="004F6B75"/>
    <w:rsid w:val="00502FC1"/>
    <w:rsid w:val="00505836"/>
    <w:rsid w:val="0052388B"/>
    <w:rsid w:val="00524CCA"/>
    <w:rsid w:val="0053352B"/>
    <w:rsid w:val="0053420F"/>
    <w:rsid w:val="005565B3"/>
    <w:rsid w:val="0058171A"/>
    <w:rsid w:val="005825F0"/>
    <w:rsid w:val="00597426"/>
    <w:rsid w:val="005A3E94"/>
    <w:rsid w:val="005B01CE"/>
    <w:rsid w:val="005B7FEB"/>
    <w:rsid w:val="005C04B1"/>
    <w:rsid w:val="005C39CC"/>
    <w:rsid w:val="005D20CA"/>
    <w:rsid w:val="005E11D0"/>
    <w:rsid w:val="005E21E0"/>
    <w:rsid w:val="006039A3"/>
    <w:rsid w:val="00614F3C"/>
    <w:rsid w:val="00622F73"/>
    <w:rsid w:val="0063298D"/>
    <w:rsid w:val="00637852"/>
    <w:rsid w:val="006648C5"/>
    <w:rsid w:val="0067414E"/>
    <w:rsid w:val="00680FAA"/>
    <w:rsid w:val="00692A15"/>
    <w:rsid w:val="00696362"/>
    <w:rsid w:val="006A0910"/>
    <w:rsid w:val="006A4080"/>
    <w:rsid w:val="006B4928"/>
    <w:rsid w:val="006C19DD"/>
    <w:rsid w:val="006C2F33"/>
    <w:rsid w:val="006C6D70"/>
    <w:rsid w:val="006C7A0E"/>
    <w:rsid w:val="006D3EB3"/>
    <w:rsid w:val="007047B2"/>
    <w:rsid w:val="00710C65"/>
    <w:rsid w:val="00711CE2"/>
    <w:rsid w:val="00720AE9"/>
    <w:rsid w:val="007271DA"/>
    <w:rsid w:val="00742013"/>
    <w:rsid w:val="00743338"/>
    <w:rsid w:val="00754128"/>
    <w:rsid w:val="00764CC9"/>
    <w:rsid w:val="007805B2"/>
    <w:rsid w:val="007819F8"/>
    <w:rsid w:val="00781E78"/>
    <w:rsid w:val="0079446F"/>
    <w:rsid w:val="007B1461"/>
    <w:rsid w:val="007B2C85"/>
    <w:rsid w:val="007C241D"/>
    <w:rsid w:val="007D1419"/>
    <w:rsid w:val="007E4C04"/>
    <w:rsid w:val="007F37B0"/>
    <w:rsid w:val="0081186F"/>
    <w:rsid w:val="0082544C"/>
    <w:rsid w:val="00835347"/>
    <w:rsid w:val="00842E51"/>
    <w:rsid w:val="00861E60"/>
    <w:rsid w:val="00872F0D"/>
    <w:rsid w:val="00880B8E"/>
    <w:rsid w:val="00884BD7"/>
    <w:rsid w:val="008B117B"/>
    <w:rsid w:val="008B11ED"/>
    <w:rsid w:val="008B1CB0"/>
    <w:rsid w:val="008E2437"/>
    <w:rsid w:val="0090419F"/>
    <w:rsid w:val="00907A03"/>
    <w:rsid w:val="00914E7B"/>
    <w:rsid w:val="00915F71"/>
    <w:rsid w:val="00917494"/>
    <w:rsid w:val="00921769"/>
    <w:rsid w:val="0092443F"/>
    <w:rsid w:val="00927BD0"/>
    <w:rsid w:val="00933856"/>
    <w:rsid w:val="009402DA"/>
    <w:rsid w:val="0094758B"/>
    <w:rsid w:val="00975A7D"/>
    <w:rsid w:val="009A4094"/>
    <w:rsid w:val="009B153A"/>
    <w:rsid w:val="009B3313"/>
    <w:rsid w:val="009C6CE3"/>
    <w:rsid w:val="009D6968"/>
    <w:rsid w:val="009E2E02"/>
    <w:rsid w:val="009E439D"/>
    <w:rsid w:val="009F6656"/>
    <w:rsid w:val="009F70B3"/>
    <w:rsid w:val="00A01AD3"/>
    <w:rsid w:val="00A05F6C"/>
    <w:rsid w:val="00A10081"/>
    <w:rsid w:val="00A21C9D"/>
    <w:rsid w:val="00A53C89"/>
    <w:rsid w:val="00A773B8"/>
    <w:rsid w:val="00AB0217"/>
    <w:rsid w:val="00AC13C1"/>
    <w:rsid w:val="00AD434D"/>
    <w:rsid w:val="00AE7387"/>
    <w:rsid w:val="00B03D72"/>
    <w:rsid w:val="00B11575"/>
    <w:rsid w:val="00B139EC"/>
    <w:rsid w:val="00B1470C"/>
    <w:rsid w:val="00B325CB"/>
    <w:rsid w:val="00B44812"/>
    <w:rsid w:val="00B46F6A"/>
    <w:rsid w:val="00B470C2"/>
    <w:rsid w:val="00B47DC8"/>
    <w:rsid w:val="00B60F9D"/>
    <w:rsid w:val="00B67085"/>
    <w:rsid w:val="00B7072F"/>
    <w:rsid w:val="00B75891"/>
    <w:rsid w:val="00B84634"/>
    <w:rsid w:val="00B86F89"/>
    <w:rsid w:val="00BA1FB6"/>
    <w:rsid w:val="00BA2E42"/>
    <w:rsid w:val="00BB4233"/>
    <w:rsid w:val="00BB6609"/>
    <w:rsid w:val="00BD1E94"/>
    <w:rsid w:val="00BD674D"/>
    <w:rsid w:val="00BE5013"/>
    <w:rsid w:val="00C10F41"/>
    <w:rsid w:val="00C13789"/>
    <w:rsid w:val="00C25295"/>
    <w:rsid w:val="00C2537D"/>
    <w:rsid w:val="00C25C0F"/>
    <w:rsid w:val="00C267A2"/>
    <w:rsid w:val="00C46B57"/>
    <w:rsid w:val="00C4769D"/>
    <w:rsid w:val="00C55408"/>
    <w:rsid w:val="00C70381"/>
    <w:rsid w:val="00C7703D"/>
    <w:rsid w:val="00CA083D"/>
    <w:rsid w:val="00CA5F4A"/>
    <w:rsid w:val="00CB1B19"/>
    <w:rsid w:val="00CD00B7"/>
    <w:rsid w:val="00CE2418"/>
    <w:rsid w:val="00CE2747"/>
    <w:rsid w:val="00D11EC6"/>
    <w:rsid w:val="00D15860"/>
    <w:rsid w:val="00D204D3"/>
    <w:rsid w:val="00D217A6"/>
    <w:rsid w:val="00D2306A"/>
    <w:rsid w:val="00D23E02"/>
    <w:rsid w:val="00D44EA9"/>
    <w:rsid w:val="00D4623A"/>
    <w:rsid w:val="00D47E00"/>
    <w:rsid w:val="00D560C0"/>
    <w:rsid w:val="00D61F67"/>
    <w:rsid w:val="00D652EE"/>
    <w:rsid w:val="00D73977"/>
    <w:rsid w:val="00D82483"/>
    <w:rsid w:val="00D96032"/>
    <w:rsid w:val="00DA767C"/>
    <w:rsid w:val="00DB5053"/>
    <w:rsid w:val="00DC0741"/>
    <w:rsid w:val="00DC7788"/>
    <w:rsid w:val="00DE4F93"/>
    <w:rsid w:val="00DE5FF4"/>
    <w:rsid w:val="00DF51CD"/>
    <w:rsid w:val="00E14889"/>
    <w:rsid w:val="00E14890"/>
    <w:rsid w:val="00E20E57"/>
    <w:rsid w:val="00E250B2"/>
    <w:rsid w:val="00E328B8"/>
    <w:rsid w:val="00E37D30"/>
    <w:rsid w:val="00E5594A"/>
    <w:rsid w:val="00E55E9D"/>
    <w:rsid w:val="00E6142F"/>
    <w:rsid w:val="00E6592F"/>
    <w:rsid w:val="00E67E73"/>
    <w:rsid w:val="00E73791"/>
    <w:rsid w:val="00E76E91"/>
    <w:rsid w:val="00E77535"/>
    <w:rsid w:val="00E817C7"/>
    <w:rsid w:val="00E86A03"/>
    <w:rsid w:val="00E8753A"/>
    <w:rsid w:val="00EC64C4"/>
    <w:rsid w:val="00EC67A4"/>
    <w:rsid w:val="00ED7D08"/>
    <w:rsid w:val="00EE1B5C"/>
    <w:rsid w:val="00EF23DE"/>
    <w:rsid w:val="00EF57CB"/>
    <w:rsid w:val="00F17DDC"/>
    <w:rsid w:val="00F22D43"/>
    <w:rsid w:val="00F30C0A"/>
    <w:rsid w:val="00F31E69"/>
    <w:rsid w:val="00F32DF6"/>
    <w:rsid w:val="00F540CC"/>
    <w:rsid w:val="00F74761"/>
    <w:rsid w:val="00F75789"/>
    <w:rsid w:val="00F76AD4"/>
    <w:rsid w:val="00F81930"/>
    <w:rsid w:val="00F901DB"/>
    <w:rsid w:val="00F92D01"/>
    <w:rsid w:val="00F957D1"/>
    <w:rsid w:val="00FC56A7"/>
    <w:rsid w:val="00FD0773"/>
    <w:rsid w:val="00FE2681"/>
    <w:rsid w:val="00FF3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2946">
      <o:colormru v:ext="edit" colors="#f3f0f6"/>
      <o:colormenu v:ext="edit" fillcolor="none" strokecolor="none" shadowcolor="none" extrusioncolor="none"/>
    </o:shapedefaults>
    <o:shapelayout v:ext="edit">
      <o:idmap v:ext="edit" data="1"/>
      <o:rules v:ext="edit">
        <o:r id="V:Rule1" type="callout" idref="#_x0000_s1195"/>
        <o:r id="V:Rule2" type="callout" idref="#_x0000_s1199"/>
        <o:r id="V:Rule3" type="callout" idref="#_x0000_s1203"/>
        <o:r id="V:Rule4" type="callout" idref="#_x0000_s1212"/>
        <o:r id="V:Rule22" type="callout" idref="#_x0000_s1128"/>
        <o:r id="V:Rule23" type="connector" idref="#_x0000_s1125"/>
        <o:r id="V:Rule24" type="connector" idref="#_x0000_s1330"/>
        <o:r id="V:Rule25" type="connector" idref="#_x0000_s1183"/>
        <o:r id="V:Rule26" type="connector" idref="#_x0000_s1257"/>
        <o:r id="V:Rule27" type="connector" idref="#_x0000_s1329"/>
        <o:r id="V:Rule28" type="connector" idref="#_x0000_s1254"/>
        <o:r id="V:Rule29" type="connector" idref="#_x0000_s1256"/>
        <o:r id="V:Rule30" type="connector" idref="#_x0000_s1184"/>
        <o:r id="V:Rule31" type="connector" idref="#_x0000_s1331"/>
        <o:r id="V:Rule32" type="connector" idref="#_x0000_s1255"/>
        <o:r id="V:Rule33" type="connector" idref="#_x0000_s1185"/>
        <o:r id="V:Rule34" type="connector" idref="#_x0000_s1124"/>
        <o:r id="V:Rule35" type="connector" idref="#_x0000_s1122"/>
        <o:r id="V:Rule36" type="connector" idref="#_x0000_s1253"/>
        <o:r id="V:Rule37" type="connector" idref="#_x0000_s1123"/>
        <o:r id="V:Rule38" type="connector" idref="#_x0000_s1130"/>
        <o:r id="V:Rule39" type="connector" idref="#_x0000_s1252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352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04A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4A50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004A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4A50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4A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4A50"/>
    <w:rPr>
      <w:rFonts w:ascii="Tahoma" w:hAnsi="Tahoma" w:cs="Tahoma"/>
      <w:sz w:val="16"/>
      <w:szCs w:val="16"/>
      <w:lang w:eastAsia="en-US"/>
    </w:rPr>
  </w:style>
  <w:style w:type="paragraph" w:customStyle="1" w:styleId="msotitle3">
    <w:name w:val="msotitle3"/>
    <w:rsid w:val="00004A50"/>
    <w:pPr>
      <w:jc w:val="center"/>
    </w:pPr>
    <w:rPr>
      <w:rFonts w:ascii="Gill Sans Ultra Bold Condensed" w:eastAsia="Times New Roman" w:hAnsi="Gill Sans Ultra Bold Condensed"/>
      <w:color w:val="FFFFFF"/>
      <w:kern w:val="28"/>
      <w:sz w:val="66"/>
      <w:szCs w:val="66"/>
    </w:rPr>
  </w:style>
  <w:style w:type="paragraph" w:styleId="Listaconvietas2">
    <w:name w:val="List Bullet 2"/>
    <w:uiPriority w:val="99"/>
    <w:semiHidden/>
    <w:unhideWhenUsed/>
    <w:rsid w:val="00004A50"/>
    <w:pPr>
      <w:spacing w:after="72"/>
      <w:ind w:left="144" w:hanging="144"/>
    </w:pPr>
    <w:rPr>
      <w:rFonts w:ascii="Gill Sans MT" w:eastAsia="Times New Roman" w:hAnsi="Gill Sans MT"/>
      <w:b/>
      <w:bCs/>
      <w:color w:val="6633FF"/>
      <w:kern w:val="28"/>
      <w:sz w:val="17"/>
      <w:szCs w:val="17"/>
    </w:rPr>
  </w:style>
  <w:style w:type="table" w:styleId="Tablaconcuadrcula">
    <w:name w:val="Table Grid"/>
    <w:basedOn w:val="Tablanormal"/>
    <w:uiPriority w:val="59"/>
    <w:rsid w:val="007271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medio2-nfasis4">
    <w:name w:val="Medium Shading 2 Accent 4"/>
    <w:basedOn w:val="Tablanormal"/>
    <w:uiPriority w:val="64"/>
    <w:rsid w:val="007271DA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-nfasis4">
    <w:name w:val="Medium List 1 Accent 4"/>
    <w:basedOn w:val="Tablanormal"/>
    <w:uiPriority w:val="65"/>
    <w:rsid w:val="000B6672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paragraph" w:styleId="Prrafodelista">
    <w:name w:val="List Paragraph"/>
    <w:basedOn w:val="Normal"/>
    <w:uiPriority w:val="34"/>
    <w:qFormat/>
    <w:rsid w:val="006A0910"/>
    <w:pPr>
      <w:ind w:left="720"/>
      <w:contextualSpacing/>
    </w:pPr>
  </w:style>
  <w:style w:type="table" w:styleId="Cuadrculamedia1-nfasis4">
    <w:name w:val="Medium Grid 1 Accent 4"/>
    <w:basedOn w:val="Tablanormal"/>
    <w:uiPriority w:val="67"/>
    <w:rsid w:val="003944FD"/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Listamedia1-nfasis11">
    <w:name w:val="Lista media 1 - Énfasis 11"/>
    <w:basedOn w:val="Tablanormal"/>
    <w:uiPriority w:val="65"/>
    <w:rsid w:val="003944FD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Cuadrculaclara-nfasis4">
    <w:name w:val="Light Grid Accent 4"/>
    <w:basedOn w:val="Tablanormal"/>
    <w:uiPriority w:val="62"/>
    <w:rsid w:val="003944FD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Listavistosa1">
    <w:name w:val="Lista vistosa1"/>
    <w:basedOn w:val="Tablanormal"/>
    <w:uiPriority w:val="72"/>
    <w:rsid w:val="00240B19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amedia11">
    <w:name w:val="Lista media 11"/>
    <w:basedOn w:val="Tablanormal"/>
    <w:uiPriority w:val="65"/>
    <w:rsid w:val="00240B19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character" w:styleId="Hipervnculo">
    <w:name w:val="Hyperlink"/>
    <w:basedOn w:val="Fuentedeprrafopredeter"/>
    <w:uiPriority w:val="99"/>
    <w:unhideWhenUsed/>
    <w:rsid w:val="005565B3"/>
    <w:rPr>
      <w:color w:val="0000FF" w:themeColor="hyperlink"/>
      <w:u w:val="single"/>
    </w:rPr>
  </w:style>
  <w:style w:type="character" w:styleId="Nmerodepgina">
    <w:name w:val="page number"/>
    <w:basedOn w:val="Fuentedeprrafopredeter"/>
    <w:uiPriority w:val="99"/>
    <w:unhideWhenUsed/>
    <w:rsid w:val="00BA1FB6"/>
    <w:rPr>
      <w:rFonts w:eastAsiaTheme="minorEastAsia" w:cstheme="minorBidi"/>
      <w:bCs w:val="0"/>
      <w:iCs w:val="0"/>
      <w:szCs w:val="22"/>
      <w:lang w:val="es-ES"/>
    </w:rPr>
  </w:style>
  <w:style w:type="table" w:styleId="Cuadrculamedia3-nfasis2">
    <w:name w:val="Medium Grid 3 Accent 2"/>
    <w:basedOn w:val="Tablanormal"/>
    <w:uiPriority w:val="69"/>
    <w:rsid w:val="001931A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3B1FD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B1FD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B1FD0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B1FD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B1FD0"/>
    <w:rPr>
      <w:b/>
      <w:bCs/>
    </w:rPr>
  </w:style>
  <w:style w:type="table" w:styleId="Cuadrculaclara-nfasis2">
    <w:name w:val="Light Grid Accent 2"/>
    <w:basedOn w:val="Tablanormal"/>
    <w:uiPriority w:val="62"/>
    <w:rsid w:val="00696362"/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paragraph" w:styleId="NormalWeb">
    <w:name w:val="Normal (Web)"/>
    <w:basedOn w:val="Normal"/>
    <w:uiPriority w:val="99"/>
    <w:unhideWhenUsed/>
    <w:rsid w:val="007E4C0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CL"/>
    </w:rPr>
  </w:style>
  <w:style w:type="character" w:customStyle="1" w:styleId="apple-converted-space">
    <w:name w:val="apple-converted-space"/>
    <w:basedOn w:val="Fuentedeprrafopredeter"/>
    <w:rsid w:val="007E4C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38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cusrsosdehistoria.wordprees.com" TargetMode="External"/><Relationship Id="rId13" Type="http://schemas.openxmlformats.org/officeDocument/2006/relationships/hyperlink" Target="http://www.historiasiglo20.org/HM/1-0.htm" TargetMode="External"/><Relationship Id="rId18" Type="http://schemas.openxmlformats.org/officeDocument/2006/relationships/image" Target="media/image4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6.emf"/><Relationship Id="rId7" Type="http://schemas.openxmlformats.org/officeDocument/2006/relationships/endnotes" Target="endnotes.xml"/><Relationship Id="rId12" Type="http://schemas.openxmlformats.org/officeDocument/2006/relationships/hyperlink" Target="http://www.claseshistoria.com/1guerramundial/1guerramundial.htm" TargetMode="External"/><Relationship Id="rId17" Type="http://schemas.openxmlformats.org/officeDocument/2006/relationships/image" Target="media/image3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historiasiglo20.org/HM/1-1b.htm" TargetMode="External"/><Relationship Id="rId20" Type="http://schemas.openxmlformats.org/officeDocument/2006/relationships/image" Target="media/image5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ecurosdehistoria.wordpress.com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://www.claseshistoria.com/1guerramundial/causasalianzas.htm" TargetMode="External"/><Relationship Id="rId23" Type="http://schemas.openxmlformats.org/officeDocument/2006/relationships/hyperlink" Target="http://www.recursosdehistoria.wordpress.com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://www.recurosdehistoria.wordpress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www.recurosdehistoria.wordpress.com" TargetMode="External"/><Relationship Id="rId22" Type="http://schemas.openxmlformats.org/officeDocument/2006/relationships/image" Target="media/image7.jpeg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recursosdehistoria.wordpres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nica\Desktop\guia%20imperilism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70482-CB14-4013-8D37-A0E992D8B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guia imperilismo.dotx</Template>
  <TotalTime>7</TotalTime>
  <Pages>15</Pages>
  <Words>1295</Words>
  <Characters>7123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8402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Monica</cp:lastModifiedBy>
  <cp:revision>3</cp:revision>
  <cp:lastPrinted>2011-08-28T10:37:00Z</cp:lastPrinted>
  <dcterms:created xsi:type="dcterms:W3CDTF">2011-08-27T20:10:00Z</dcterms:created>
  <dcterms:modified xsi:type="dcterms:W3CDTF">2011-08-28T10:42:00Z</dcterms:modified>
</cp:coreProperties>
</file>